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pPr w:leftFromText="142" w:rightFromText="142" w:vertAnchor="page" w:horzAnchor="margin" w:tblpXSpec="center" w:tblpY="1711"/>
        <w:tblW w:w="1219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"/>
        <w:gridCol w:w="850"/>
        <w:gridCol w:w="3119"/>
        <w:gridCol w:w="283"/>
        <w:gridCol w:w="7655"/>
      </w:tblGrid>
      <w:tr w:rsidR="00F248D5" w:rsidRPr="00F248D5" w14:paraId="4CFA049A" w14:textId="77777777" w:rsidTr="001B400C">
        <w:trPr>
          <w:trHeight w:val="80"/>
        </w:trPr>
        <w:tc>
          <w:tcPr>
            <w:tcW w:w="4253" w:type="dxa"/>
            <w:gridSpan w:val="3"/>
            <w:vMerge w:val="restart"/>
            <w:tcBorders>
              <w:bottom w:val="nil"/>
            </w:tcBorders>
          </w:tcPr>
          <w:p w14:paraId="4607A3C8" w14:textId="6AA92B10" w:rsidR="003D1B71" w:rsidRPr="006B78C3" w:rsidRDefault="00AA10C0" w:rsidP="00523A4E">
            <w:pPr>
              <w:pStyle w:val="a7"/>
              <w:kinsoku w:val="0"/>
              <w:overflowPunct w:val="0"/>
              <w:ind w:left="-120"/>
            </w:pPr>
            <w:r>
              <w:rPr>
                <w:rFonts w:hint="eastAsia"/>
                <w:noProof/>
                <w:color w:val="2C2C2C" w:themeColor="text1"/>
                <w:szCs w:val="24"/>
                <w:lang w:bidi="ja-JP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588A0B" wp14:editId="2B770AD8">
                      <wp:simplePos x="0" y="0"/>
                      <wp:positionH relativeFrom="column">
                        <wp:posOffset>914693</wp:posOffset>
                      </wp:positionH>
                      <wp:positionV relativeFrom="paragraph">
                        <wp:posOffset>-936381</wp:posOffset>
                      </wp:positionV>
                      <wp:extent cx="5468815" cy="861646"/>
                      <wp:effectExtent l="0" t="0" r="17780" b="15240"/>
                      <wp:wrapNone/>
                      <wp:docPr id="9" name="四角形: 角を丸くす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8815" cy="86164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3409E6" w14:textId="10E7BF43" w:rsidR="00CC10A4" w:rsidRDefault="001E7BA1" w:rsidP="0099202E">
                                  <w:pPr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1673B9" wp14:editId="2DF7C6D7">
                                        <wp:extent cx="2228850" cy="412018"/>
                                        <wp:effectExtent l="0" t="0" r="0" b="7620"/>
                                        <wp:docPr id="10" name="図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1911" cy="5198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A10C0"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  <w:r w:rsidR="00AA10C0" w:rsidRPr="000F057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0F057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0F0574" w:rsidRPr="00FA638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「選ばれる人になるために」</w:t>
                                  </w:r>
                                </w:p>
                                <w:p w14:paraId="25A1290F" w14:textId="1C01EBC0" w:rsidR="000F0574" w:rsidRPr="00FA6388" w:rsidRDefault="000F0574" w:rsidP="0099202E">
                                  <w:pPr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="005858B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主催／ピース＆ナース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　</w:t>
                                  </w:r>
                                  <w:r w:rsidR="000F4176" w:rsidRPr="00FA638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</w:rPr>
                                    <w:t>(</w:t>
                                  </w:r>
                                  <w:r w:rsidRPr="00FA638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</w:rPr>
                                    <w:t>定員15名　先着</w:t>
                                  </w:r>
                                  <w:r w:rsidR="000F4176" w:rsidRPr="00FA638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</w:rPr>
                                    <w:t>順)</w:t>
                                  </w:r>
                                </w:p>
                                <w:p w14:paraId="7EF1D7F4" w14:textId="41A2E4E5" w:rsidR="00993B6F" w:rsidRPr="00FA6388" w:rsidRDefault="004629C6" w:rsidP="00552E61">
                                  <w:pPr>
                                    <w:ind w:firstLineChars="300" w:firstLine="66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A6388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主催/　ピース＆ナース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588A0B" id="四角形: 角を丸くする 9" o:spid="_x0000_s1026" style="position:absolute;left:0;text-align:left;margin-left:1in;margin-top:-73.75pt;width:430.6pt;height:6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" fillcolor="white [3201]" strokecolor="#f56617 [3209]" strokeweight="1pt">
                      <v:textbox>
                        <w:txbxContent>
                          <w:p w14:paraId="213409E6" w14:textId="10E7BF43" w:rsidR="00CC10A4" w:rsidRDefault="001E7BA1" w:rsidP="0099202E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673B9" wp14:editId="2DF7C6D7">
                                  <wp:extent cx="2228850" cy="412018"/>
                                  <wp:effectExtent l="0" t="0" r="0" b="762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911" cy="519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10C0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="00AA10C0" w:rsidRPr="000F05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F05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F0574" w:rsidRPr="00FA638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「選ばれる人になるために」</w:t>
                            </w:r>
                          </w:p>
                          <w:p w14:paraId="25A1290F" w14:textId="1C01EBC0" w:rsidR="000F0574" w:rsidRPr="00FA6388" w:rsidRDefault="000F0574" w:rsidP="0099202E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858B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主催／ピース＆ナース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0F4176" w:rsidRPr="00FA638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(</w:t>
                            </w:r>
                            <w:r w:rsidRPr="00FA638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定員15名　先着</w:t>
                            </w:r>
                            <w:r w:rsidR="000F4176" w:rsidRPr="00FA638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順)</w:t>
                            </w:r>
                          </w:p>
                          <w:p w14:paraId="7EF1D7F4" w14:textId="41A2E4E5" w:rsidR="00993B6F" w:rsidRPr="00FA6388" w:rsidRDefault="004629C6" w:rsidP="00552E61">
                            <w:pPr>
                              <w:ind w:firstLineChars="300" w:firstLine="660"/>
                              <w:rPr>
                                <w:b/>
                                <w:bCs/>
                              </w:rPr>
                            </w:pPr>
                            <w:r w:rsidRPr="00FA6388">
                              <w:rPr>
                                <w:rFonts w:hint="eastAsia"/>
                                <w:b/>
                                <w:bCs/>
                              </w:rPr>
                              <w:t>主催/　ピース＆ナース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248D5">
              <w:rPr>
                <w:rFonts w:hint="eastAsia"/>
                <w:noProof/>
                <w:color w:val="2C2C2C" w:themeColor="text1"/>
                <w:szCs w:val="24"/>
                <w:lang w:bidi="ja-JP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12FBF3" wp14:editId="527E2459">
                      <wp:simplePos x="0" y="0"/>
                      <wp:positionH relativeFrom="column">
                        <wp:posOffset>3147939</wp:posOffset>
                      </wp:positionH>
                      <wp:positionV relativeFrom="paragraph">
                        <wp:posOffset>602273</wp:posOffset>
                      </wp:positionV>
                      <wp:extent cx="2664069" cy="809625"/>
                      <wp:effectExtent l="0" t="0" r="22225" b="28575"/>
                      <wp:wrapNone/>
                      <wp:docPr id="5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4069" cy="809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8B757" w14:textId="3AE72D8D" w:rsidR="00E527D5" w:rsidRDefault="001356DD" w:rsidP="00E527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>職業関係なく</w:t>
                                  </w:r>
                                  <w:r w:rsidR="0044720A"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>、</w:t>
                                  </w:r>
                                  <w:r w:rsidR="00D823F9"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>学生</w:t>
                                  </w:r>
                                  <w:r w:rsidR="00747697"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>など</w:t>
                                  </w:r>
                                  <w:r w:rsidR="00E527D5"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 xml:space="preserve">　</w:t>
                                  </w:r>
                                </w:p>
                                <w:p w14:paraId="349A49B0" w14:textId="51CB4C45" w:rsidR="00791C75" w:rsidRPr="00F248D5" w:rsidRDefault="00791C75" w:rsidP="00E527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</w:pPr>
                                  <w:r w:rsidRPr="00F248D5">
                                    <w:rPr>
                                      <w:rFonts w:hint="eastAsia"/>
                                      <w:b/>
                                      <w:bCs/>
                                      <w:color w:val="2C2C2C" w:themeColor="text1"/>
                                      <w:sz w:val="24"/>
                                      <w:szCs w:val="24"/>
                                      <w:lang w:bidi="ja-JP"/>
                                    </w:rPr>
                                    <w:t>どなたでも受講できます</w:t>
                                  </w:r>
                                </w:p>
                                <w:p w14:paraId="5065FE46" w14:textId="2F0AF581" w:rsidR="00F248D5" w:rsidRPr="00747697" w:rsidRDefault="00F248D5" w:rsidP="00791C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12FBF3" id="楕円 5" o:spid="_x0000_s1027" style="position:absolute;left:0;text-align:left;margin-left:247.85pt;margin-top:47.4pt;width:209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" fillcolor="white [3201]" strokecolor="#f56617 [3209]" strokeweight="1pt">
                      <v:textbox>
                        <w:txbxContent>
                          <w:p w14:paraId="5978B757" w14:textId="3AE72D8D" w:rsidR="00E527D5" w:rsidRDefault="001356DD" w:rsidP="00E527D5">
                            <w:pPr>
                              <w:jc w:val="center"/>
                              <w:rPr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>職業関係なく</w:t>
                            </w:r>
                            <w:r w:rsidR="0044720A"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>、</w:t>
                            </w:r>
                            <w:r w:rsidR="00D823F9"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>学生</w:t>
                            </w:r>
                            <w:r w:rsidR="00747697"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>など</w:t>
                            </w:r>
                            <w:r w:rsidR="00E527D5"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 xml:space="preserve">　</w:t>
                            </w:r>
                          </w:p>
                          <w:p w14:paraId="349A49B0" w14:textId="51CB4C45" w:rsidR="00791C75" w:rsidRPr="00F248D5" w:rsidRDefault="00791C75" w:rsidP="00E527D5">
                            <w:pPr>
                              <w:jc w:val="center"/>
                              <w:rPr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</w:pPr>
                            <w:r w:rsidRPr="00F248D5">
                              <w:rPr>
                                <w:rFonts w:hint="eastAsia"/>
                                <w:b/>
                                <w:bCs/>
                                <w:color w:val="2C2C2C" w:themeColor="text1"/>
                                <w:sz w:val="24"/>
                                <w:szCs w:val="24"/>
                                <w:lang w:bidi="ja-JP"/>
                              </w:rPr>
                              <w:t>どなたでも受講できます</w:t>
                            </w:r>
                          </w:p>
                          <w:p w14:paraId="5065FE46" w14:textId="2F0AF581" w:rsidR="00F248D5" w:rsidRPr="00747697" w:rsidRDefault="00F248D5" w:rsidP="00791C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D7A60">
              <w:rPr>
                <w:noProof/>
              </w:rPr>
              <w:drawing>
                <wp:inline distT="0" distB="0" distL="0" distR="0" wp14:anchorId="07A351D7" wp14:editId="1DAC5C4A">
                  <wp:extent cx="1990090" cy="1606757"/>
                  <wp:effectExtent l="127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9072" cy="161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bottom w:val="nil"/>
            </w:tcBorders>
          </w:tcPr>
          <w:p w14:paraId="2E230560" w14:textId="16AFA066" w:rsidR="003D1B71" w:rsidRPr="006B78C3" w:rsidRDefault="003D1B71" w:rsidP="00523A4E">
            <w:pPr>
              <w:pStyle w:val="a7"/>
              <w:kinsoku w:val="0"/>
              <w:overflowPunct w:val="0"/>
              <w:rPr>
                <w:color w:val="A5D028" w:themeColor="accent2"/>
              </w:rPr>
            </w:pPr>
          </w:p>
        </w:tc>
        <w:tc>
          <w:tcPr>
            <w:tcW w:w="7655" w:type="dxa"/>
            <w:tcBorders>
              <w:bottom w:val="nil"/>
            </w:tcBorders>
          </w:tcPr>
          <w:p w14:paraId="109205ED" w14:textId="01753701" w:rsidR="003D1B71" w:rsidRPr="00F248D5" w:rsidRDefault="00DD7A60" w:rsidP="00F248D5">
            <w:pPr>
              <w:pStyle w:val="21"/>
              <w:spacing w:line="192" w:lineRule="auto"/>
              <w:ind w:right="960"/>
              <w:jc w:val="right"/>
              <w:rPr>
                <w:rFonts w:cs="Calibri"/>
                <w:color w:val="auto"/>
                <w:sz w:val="21"/>
                <w:szCs w:val="21"/>
                <w:u w:val="none"/>
              </w:rPr>
            </w:pPr>
            <w:r w:rsidRPr="00F248D5">
              <w:rPr>
                <w:rFonts w:hint="eastAsia"/>
                <w:color w:val="auto"/>
                <w:szCs w:val="24"/>
                <w:u w:val="none"/>
                <w:lang w:bidi="ja-JP"/>
              </w:rPr>
              <w:t>2021</w:t>
            </w:r>
            <w:r w:rsidRPr="00F248D5">
              <w:rPr>
                <w:rFonts w:hint="eastAsia"/>
                <w:color w:val="auto"/>
                <w:szCs w:val="24"/>
                <w:u w:val="none"/>
                <w:lang w:val="ja-JP" w:bidi="ja-JP"/>
              </w:rPr>
              <w:t>年　研修一覧</w:t>
            </w:r>
            <w:r w:rsidR="008C49F0" w:rsidRPr="00F248D5">
              <w:rPr>
                <w:rFonts w:hint="eastAsia"/>
                <w:color w:val="auto"/>
                <w:szCs w:val="24"/>
                <w:u w:val="none"/>
                <w:lang w:bidi="ja-JP"/>
              </w:rPr>
              <w:t xml:space="preserve">　</w:t>
            </w:r>
            <w:r w:rsidR="00F248D5">
              <w:rPr>
                <w:rFonts w:hint="eastAsia"/>
                <w:color w:val="auto"/>
                <w:szCs w:val="24"/>
                <w:u w:val="none"/>
                <w:lang w:bidi="ja-JP"/>
              </w:rPr>
              <w:t>/</w:t>
            </w:r>
            <w:r w:rsidR="00F248D5" w:rsidRPr="00F51520">
              <w:rPr>
                <w:rFonts w:cs="Calibri" w:hint="eastAsia"/>
                <w:color w:val="auto"/>
                <w:sz w:val="22"/>
                <w:szCs w:val="22"/>
                <w:u w:val="none"/>
              </w:rPr>
              <w:t xml:space="preserve">　各コース(研修時間13:00～16:30)</w:t>
            </w:r>
          </w:p>
        </w:tc>
      </w:tr>
      <w:tr w:rsidR="003D1B71" w:rsidRPr="006B78C3" w14:paraId="383B3B13" w14:textId="77777777" w:rsidTr="001B400C">
        <w:trPr>
          <w:trHeight w:val="2299"/>
        </w:trPr>
        <w:tc>
          <w:tcPr>
            <w:tcW w:w="4253" w:type="dxa"/>
            <w:gridSpan w:val="3"/>
            <w:vMerge/>
            <w:tcBorders>
              <w:bottom w:val="nil"/>
            </w:tcBorders>
          </w:tcPr>
          <w:p w14:paraId="2E8F67EE" w14:textId="77777777" w:rsidR="003D1B71" w:rsidRPr="006B78C3" w:rsidRDefault="003D1B71" w:rsidP="00523A4E">
            <w:pPr>
              <w:pStyle w:val="a7"/>
              <w:kinsoku w:val="0"/>
              <w:overflowPunct w:val="0"/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4E92E316" w14:textId="77777777" w:rsidR="003D1B71" w:rsidRPr="006B78C3" w:rsidRDefault="003D1B71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 w:val="restart"/>
            <w:tcBorders>
              <w:bottom w:val="nil"/>
            </w:tcBorders>
            <w:vAlign w:val="bottom"/>
          </w:tcPr>
          <w:p w14:paraId="16AD2F5F" w14:textId="552B0EAD" w:rsidR="00262A2F" w:rsidRPr="008E610A" w:rsidRDefault="00CB1ADB" w:rsidP="00523A4E">
            <w:pPr>
              <w:pStyle w:val="21"/>
              <w:spacing w:line="192" w:lineRule="auto"/>
              <w:rPr>
                <w:rFonts w:cs="Calibri"/>
                <w:color w:val="2C2C2C" w:themeColor="text1"/>
                <w:szCs w:val="24"/>
                <w:u w:val="none"/>
              </w:rPr>
            </w:pPr>
            <w:r w:rsidRPr="008E610A">
              <w:rPr>
                <w:rFonts w:cs="Calibri" w:hint="eastAsia"/>
                <w:color w:val="auto"/>
                <w:szCs w:val="24"/>
                <w:u w:val="none"/>
              </w:rPr>
              <w:t>■</w:t>
            </w:r>
            <w:r w:rsidR="00262A2F" w:rsidRPr="008E610A">
              <w:rPr>
                <w:rFonts w:hint="eastAsia"/>
                <w:color w:val="2C2C2C" w:themeColor="text1"/>
                <w:szCs w:val="24"/>
                <w:u w:val="none"/>
                <w:lang w:val="ja-JP" w:bidi="ja-JP"/>
              </w:rPr>
              <w:t xml:space="preserve">受講料金　</w:t>
            </w:r>
            <w:r w:rsidR="00262A2F" w:rsidRPr="008E610A">
              <w:rPr>
                <w:rFonts w:hint="eastAsia"/>
                <w:color w:val="2C2C2C" w:themeColor="text1"/>
                <w:szCs w:val="24"/>
                <w:u w:val="none"/>
                <w:lang w:bidi="ja-JP"/>
              </w:rPr>
              <w:t>10.000円(</w:t>
            </w:r>
            <w:r w:rsidR="00262A2F" w:rsidRPr="008E610A">
              <w:rPr>
                <w:rFonts w:hint="eastAsia"/>
                <w:color w:val="2C2C2C" w:themeColor="text1"/>
                <w:szCs w:val="24"/>
                <w:u w:val="none"/>
                <w:lang w:val="ja-JP" w:bidi="ja-JP"/>
              </w:rPr>
              <w:t>税込</w:t>
            </w:r>
            <w:r w:rsidR="00262A2F" w:rsidRPr="008E610A">
              <w:rPr>
                <w:rFonts w:hint="eastAsia"/>
                <w:color w:val="2C2C2C" w:themeColor="text1"/>
                <w:szCs w:val="24"/>
                <w:u w:val="none"/>
                <w:lang w:bidi="ja-JP"/>
              </w:rPr>
              <w:t>)　　　(</w:t>
            </w:r>
            <w:r w:rsidR="00262A2F" w:rsidRPr="008E610A">
              <w:rPr>
                <w:rFonts w:cs="Calibri" w:hint="eastAsia"/>
                <w:color w:val="2C2C2C" w:themeColor="text1"/>
                <w:szCs w:val="24"/>
                <w:u w:val="none"/>
              </w:rPr>
              <w:t>修了証発行)</w:t>
            </w:r>
          </w:p>
          <w:p w14:paraId="70264D4E" w14:textId="5DF1897B" w:rsidR="008C49F0" w:rsidRPr="008C2625" w:rsidRDefault="00262A2F" w:rsidP="00F23353">
            <w:pPr>
              <w:pStyle w:val="21"/>
              <w:spacing w:line="192" w:lineRule="auto"/>
              <w:rPr>
                <w:rFonts w:ascii="BIZ UDゴシック" w:eastAsia="BIZ UDゴシック" w:hAnsi="BIZ UDゴシック" w:cs="Calibri"/>
                <w:color w:val="C00000"/>
                <w:szCs w:val="24"/>
                <w:u w:val="none"/>
              </w:rPr>
            </w:pPr>
            <w:r w:rsidRPr="008C2625">
              <w:rPr>
                <w:rFonts w:cs="Calibri" w:hint="eastAsia"/>
                <w:color w:val="C00000"/>
                <w:szCs w:val="24"/>
              </w:rPr>
              <w:t>■</w:t>
            </w:r>
            <w:r w:rsidR="00CB1ADB" w:rsidRPr="008C2625">
              <w:rPr>
                <w:rFonts w:ascii="BIZ UDゴシック" w:eastAsia="BIZ UDゴシック" w:hAnsi="BIZ UDゴシック" w:cs="Calibri" w:hint="eastAsia"/>
                <w:color w:val="C00000"/>
                <w:szCs w:val="24"/>
              </w:rPr>
              <w:t>接遇＆マナー講座</w:t>
            </w:r>
            <w:r w:rsidR="00CB1ADB" w:rsidRPr="008C2625">
              <w:rPr>
                <w:rFonts w:ascii="BIZ UDゴシック" w:eastAsia="BIZ UDゴシック" w:hAnsi="BIZ UDゴシック" w:cs="Calibri" w:hint="eastAsia"/>
                <w:color w:val="C00000"/>
                <w:szCs w:val="24"/>
                <w:u w:val="none"/>
              </w:rPr>
              <w:t xml:space="preserve">　</w:t>
            </w:r>
            <w:r w:rsidR="003775AB">
              <w:rPr>
                <w:rFonts w:ascii="BIZ UDゴシック" w:eastAsia="BIZ UDゴシック" w:hAnsi="BIZ UDゴシック" w:cs="Calibri" w:hint="eastAsia"/>
                <w:color w:val="C00000"/>
                <w:szCs w:val="24"/>
                <w:u w:val="none"/>
              </w:rPr>
              <w:t xml:space="preserve">　</w:t>
            </w:r>
            <w:r w:rsidR="00CB1ADB" w:rsidRPr="008C2625">
              <w:rPr>
                <w:rFonts w:ascii="BIZ UDゴシック" w:eastAsia="BIZ UDゴシック" w:hAnsi="BIZ UDゴシック" w:cs="Calibri" w:hint="eastAsia"/>
                <w:color w:val="C00000"/>
                <w:szCs w:val="24"/>
                <w:u w:val="none"/>
              </w:rPr>
              <w:t>(職場やプライベートで即役立つ</w:t>
            </w:r>
            <w:r w:rsidR="00F248D5" w:rsidRPr="008C2625">
              <w:rPr>
                <w:rFonts w:ascii="BIZ UDゴシック" w:eastAsia="BIZ UDゴシック" w:hAnsi="BIZ UDゴシック" w:cs="Calibri" w:hint="eastAsia"/>
                <w:color w:val="C00000"/>
                <w:szCs w:val="24"/>
                <w:u w:val="none"/>
              </w:rPr>
              <w:t>)</w:t>
            </w:r>
            <w:r w:rsidR="00490B03" w:rsidRPr="008C2625">
              <w:rPr>
                <w:rFonts w:ascii="BIZ UDゴシック" w:eastAsia="BIZ UDゴシック" w:hAnsi="BIZ UDゴシック" w:cs="Calibri" w:hint="eastAsia"/>
                <w:color w:val="C00000"/>
                <w:szCs w:val="24"/>
                <w:u w:val="none"/>
              </w:rPr>
              <w:t xml:space="preserve">　</w:t>
            </w:r>
          </w:p>
          <w:p w14:paraId="5BC9599A" w14:textId="340648DE" w:rsidR="00CB1ADB" w:rsidRPr="008C49F0" w:rsidRDefault="00CB1ADB" w:rsidP="008C49F0">
            <w:pPr>
              <w:pStyle w:val="21"/>
              <w:spacing w:line="192" w:lineRule="auto"/>
              <w:rPr>
                <w:rFonts w:cs="Calibri"/>
                <w:color w:val="00B050"/>
                <w:sz w:val="21"/>
                <w:szCs w:val="21"/>
                <w:u w:val="none"/>
              </w:rPr>
            </w:pPr>
            <w:r w:rsidRPr="00062D15">
              <w:rPr>
                <w:rFonts w:hint="eastAsia"/>
                <w:color w:val="auto"/>
                <w:sz w:val="22"/>
                <w:szCs w:val="22"/>
                <w:u w:val="none"/>
              </w:rPr>
              <w:t>身だしなみ，挨拶、言葉遣い表情、態度、電話応対など、あなたをより</w:t>
            </w:r>
          </w:p>
          <w:p w14:paraId="4A017375" w14:textId="77777777" w:rsidR="00714A0D" w:rsidRPr="00062D15" w:rsidRDefault="00CB1ADB" w:rsidP="00523A4E">
            <w:pPr>
              <w:rPr>
                <w:b/>
                <w:bCs/>
              </w:rPr>
            </w:pPr>
            <w:r w:rsidRPr="00062D15">
              <w:rPr>
                <w:rFonts w:hint="eastAsia"/>
                <w:b/>
                <w:bCs/>
              </w:rPr>
              <w:t>魅力的に輝かせるためのノウハウがここで学べます。わかっているという方でも</w:t>
            </w:r>
          </w:p>
          <w:p w14:paraId="567F5DE8" w14:textId="7C725A5C" w:rsidR="00CB1ADB" w:rsidRPr="00062D15" w:rsidRDefault="00CB1ADB" w:rsidP="00523A4E">
            <w:pPr>
              <w:rPr>
                <w:b/>
                <w:bCs/>
              </w:rPr>
            </w:pPr>
            <w:r w:rsidRPr="00062D15">
              <w:rPr>
                <w:rFonts w:hint="eastAsia"/>
                <w:b/>
                <w:bCs/>
              </w:rPr>
              <w:t>「目からうろこ」の秘策が満載、好感度アップしましょう!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  <w:gridCol w:w="1061"/>
              <w:gridCol w:w="1061"/>
              <w:gridCol w:w="1061"/>
              <w:gridCol w:w="1062"/>
            </w:tblGrid>
            <w:tr w:rsidR="00CB1ADB" w:rsidRPr="00FD4373" w14:paraId="78480C6C" w14:textId="77777777" w:rsidTr="009B49B4">
              <w:tc>
                <w:tcPr>
                  <w:tcW w:w="1061" w:type="dxa"/>
                </w:tcPr>
                <w:p w14:paraId="6F427BDF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1/21</w:t>
                  </w:r>
                </w:p>
              </w:tc>
              <w:tc>
                <w:tcPr>
                  <w:tcW w:w="1061" w:type="dxa"/>
                </w:tcPr>
                <w:p w14:paraId="64971E1C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2/18</w:t>
                  </w:r>
                </w:p>
              </w:tc>
              <w:tc>
                <w:tcPr>
                  <w:tcW w:w="1061" w:type="dxa"/>
                </w:tcPr>
                <w:p w14:paraId="146AFB01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3/18</w:t>
                  </w:r>
                </w:p>
              </w:tc>
              <w:tc>
                <w:tcPr>
                  <w:tcW w:w="1061" w:type="dxa"/>
                </w:tcPr>
                <w:p w14:paraId="672C1F3E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4/15</w:t>
                  </w:r>
                </w:p>
              </w:tc>
              <w:tc>
                <w:tcPr>
                  <w:tcW w:w="1061" w:type="dxa"/>
                </w:tcPr>
                <w:p w14:paraId="22B76B1C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5/13</w:t>
                  </w:r>
                </w:p>
              </w:tc>
              <w:tc>
                <w:tcPr>
                  <w:tcW w:w="1062" w:type="dxa"/>
                </w:tcPr>
                <w:p w14:paraId="7194E5FD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6/3</w:t>
                  </w:r>
                </w:p>
              </w:tc>
            </w:tr>
            <w:tr w:rsidR="00CB1ADB" w:rsidRPr="00FD4373" w14:paraId="7DD3CF49" w14:textId="77777777" w:rsidTr="009B49B4">
              <w:tc>
                <w:tcPr>
                  <w:tcW w:w="1061" w:type="dxa"/>
                </w:tcPr>
                <w:p w14:paraId="7F1192A0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7/8</w:t>
                  </w:r>
                </w:p>
              </w:tc>
              <w:tc>
                <w:tcPr>
                  <w:tcW w:w="1061" w:type="dxa"/>
                </w:tcPr>
                <w:p w14:paraId="60330D04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8/19</w:t>
                  </w:r>
                </w:p>
              </w:tc>
              <w:tc>
                <w:tcPr>
                  <w:tcW w:w="1061" w:type="dxa"/>
                </w:tcPr>
                <w:p w14:paraId="21874D43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9/16</w:t>
                  </w:r>
                </w:p>
              </w:tc>
              <w:tc>
                <w:tcPr>
                  <w:tcW w:w="1061" w:type="dxa"/>
                </w:tcPr>
                <w:p w14:paraId="5EABD203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10/14</w:t>
                  </w:r>
                </w:p>
              </w:tc>
              <w:tc>
                <w:tcPr>
                  <w:tcW w:w="1061" w:type="dxa"/>
                </w:tcPr>
                <w:p w14:paraId="00A4B2A8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11/11</w:t>
                  </w:r>
                </w:p>
              </w:tc>
              <w:tc>
                <w:tcPr>
                  <w:tcW w:w="1062" w:type="dxa"/>
                </w:tcPr>
                <w:p w14:paraId="49668A48" w14:textId="77777777" w:rsidR="00CB1ADB" w:rsidRPr="00FD4373" w:rsidRDefault="00CB1ADB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12/16</w:t>
                  </w:r>
                </w:p>
              </w:tc>
            </w:tr>
          </w:tbl>
          <w:p w14:paraId="412EB6A0" w14:textId="77038AD2" w:rsidR="009E4A58" w:rsidRPr="008C2625" w:rsidRDefault="009E4A58" w:rsidP="00523A4E">
            <w:pPr>
              <w:pStyle w:val="21"/>
              <w:spacing w:line="192" w:lineRule="auto"/>
              <w:rPr>
                <w:rFonts w:cs="Calibri"/>
                <w:color w:val="C00000"/>
                <w:szCs w:val="24"/>
                <w:u w:val="none"/>
              </w:rPr>
            </w:pPr>
            <w:r w:rsidRPr="008C2625">
              <w:rPr>
                <w:rFonts w:cs="Calibri" w:hint="eastAsia"/>
                <w:color w:val="C00000"/>
                <w:szCs w:val="24"/>
              </w:rPr>
              <w:t>■接遇＆クレーム対応講座</w:t>
            </w:r>
            <w:r w:rsidRPr="008C2625">
              <w:rPr>
                <w:rFonts w:cs="Calibri" w:hint="eastAsia"/>
                <w:color w:val="C00000"/>
                <w:szCs w:val="24"/>
                <w:u w:val="none"/>
              </w:rPr>
              <w:t xml:space="preserve">　</w:t>
            </w:r>
            <w:r w:rsidR="003775AB">
              <w:rPr>
                <w:rFonts w:cs="Calibri" w:hint="eastAsia"/>
                <w:color w:val="C00000"/>
                <w:szCs w:val="24"/>
                <w:u w:val="none"/>
              </w:rPr>
              <w:t xml:space="preserve">　　</w:t>
            </w:r>
            <w:r w:rsidR="008C2625" w:rsidRPr="008C2625">
              <w:rPr>
                <w:rFonts w:cs="Calibri" w:hint="eastAsia"/>
                <w:color w:val="C00000"/>
                <w:szCs w:val="24"/>
                <w:u w:val="none"/>
              </w:rPr>
              <w:t>(も</w:t>
            </w:r>
            <w:r w:rsidRPr="008C2625">
              <w:rPr>
                <w:rFonts w:cs="Calibri" w:hint="eastAsia"/>
                <w:color w:val="C00000"/>
                <w:szCs w:val="24"/>
                <w:u w:val="none"/>
              </w:rPr>
              <w:t>うクレームは怖くない!</w:t>
            </w:r>
            <w:r w:rsidR="008C2625" w:rsidRPr="008C2625">
              <w:rPr>
                <w:rFonts w:cs="Calibri" w:hint="eastAsia"/>
                <w:color w:val="C00000"/>
                <w:szCs w:val="24"/>
                <w:u w:val="none"/>
              </w:rPr>
              <w:t>)</w:t>
            </w:r>
          </w:p>
          <w:p w14:paraId="3820F9C2" w14:textId="77777777" w:rsidR="009E4A58" w:rsidRPr="00FD4373" w:rsidRDefault="009E4A58" w:rsidP="00523A4E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>クレームの正しい捉え方、対応法を身につければ、もう怖くはありません。</w:t>
            </w:r>
          </w:p>
          <w:p w14:paraId="5E1DFB18" w14:textId="77777777" w:rsidR="006E1CB1" w:rsidRDefault="009E4A58" w:rsidP="00193493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>突然のクレームにも落ち着いた態度で自信を持って対応できる、とっておきの</w:t>
            </w:r>
          </w:p>
          <w:p w14:paraId="641A54F3" w14:textId="3F36A947" w:rsidR="009E4A58" w:rsidRPr="00FD4373" w:rsidRDefault="009E4A58" w:rsidP="00193493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>ノウハウを伝授します。</w:t>
            </w:r>
            <w:r w:rsidR="00193493" w:rsidRPr="00FD4373">
              <w:rPr>
                <w:rFonts w:hint="eastAsia"/>
                <w:b/>
                <w:bCs/>
              </w:rPr>
              <w:t xml:space="preserve">　　　　　　　　　　　　　　　　　　　(交流分析導入)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  <w:gridCol w:w="1061"/>
              <w:gridCol w:w="1061"/>
              <w:gridCol w:w="1061"/>
              <w:gridCol w:w="1062"/>
            </w:tblGrid>
            <w:tr w:rsidR="009E4A58" w:rsidRPr="00FD4373" w14:paraId="7487B3BC" w14:textId="77777777" w:rsidTr="009B49B4">
              <w:tc>
                <w:tcPr>
                  <w:tcW w:w="1061" w:type="dxa"/>
                </w:tcPr>
                <w:p w14:paraId="6139E76F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1/23</w:t>
                  </w:r>
                </w:p>
              </w:tc>
              <w:tc>
                <w:tcPr>
                  <w:tcW w:w="1061" w:type="dxa"/>
                </w:tcPr>
                <w:p w14:paraId="05708284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2/13</w:t>
                  </w:r>
                </w:p>
              </w:tc>
              <w:tc>
                <w:tcPr>
                  <w:tcW w:w="1061" w:type="dxa"/>
                </w:tcPr>
                <w:p w14:paraId="484BB8BA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3/13</w:t>
                  </w:r>
                </w:p>
              </w:tc>
              <w:tc>
                <w:tcPr>
                  <w:tcW w:w="1061" w:type="dxa"/>
                </w:tcPr>
                <w:p w14:paraId="1BFA88F2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4/10</w:t>
                  </w:r>
                </w:p>
              </w:tc>
              <w:tc>
                <w:tcPr>
                  <w:tcW w:w="1061" w:type="dxa"/>
                </w:tcPr>
                <w:p w14:paraId="7564696D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5/8</w:t>
                  </w:r>
                </w:p>
              </w:tc>
              <w:tc>
                <w:tcPr>
                  <w:tcW w:w="1062" w:type="dxa"/>
                </w:tcPr>
                <w:p w14:paraId="282D7FAC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6/12</w:t>
                  </w:r>
                </w:p>
              </w:tc>
            </w:tr>
            <w:tr w:rsidR="009E4A58" w:rsidRPr="00FD4373" w14:paraId="56E9D618" w14:textId="77777777" w:rsidTr="009B49B4">
              <w:tc>
                <w:tcPr>
                  <w:tcW w:w="1061" w:type="dxa"/>
                </w:tcPr>
                <w:p w14:paraId="150733BA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7/17</w:t>
                  </w:r>
                </w:p>
              </w:tc>
              <w:tc>
                <w:tcPr>
                  <w:tcW w:w="1061" w:type="dxa"/>
                </w:tcPr>
                <w:p w14:paraId="505826EF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8/21</w:t>
                  </w:r>
                </w:p>
              </w:tc>
              <w:tc>
                <w:tcPr>
                  <w:tcW w:w="1061" w:type="dxa"/>
                </w:tcPr>
                <w:p w14:paraId="60DA79C9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9/11</w:t>
                  </w:r>
                </w:p>
              </w:tc>
              <w:tc>
                <w:tcPr>
                  <w:tcW w:w="1061" w:type="dxa"/>
                </w:tcPr>
                <w:p w14:paraId="387F017E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10/16</w:t>
                  </w:r>
                </w:p>
              </w:tc>
              <w:tc>
                <w:tcPr>
                  <w:tcW w:w="1061" w:type="dxa"/>
                </w:tcPr>
                <w:p w14:paraId="7B6900B5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11/20</w:t>
                  </w:r>
                </w:p>
              </w:tc>
              <w:tc>
                <w:tcPr>
                  <w:tcW w:w="1062" w:type="dxa"/>
                </w:tcPr>
                <w:p w14:paraId="064D19F7" w14:textId="7777777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12/18</w:t>
                  </w:r>
                </w:p>
              </w:tc>
            </w:tr>
          </w:tbl>
          <w:p w14:paraId="6CB7729A" w14:textId="676287AC" w:rsidR="009E4A58" w:rsidRPr="008C2625" w:rsidRDefault="009E4A58" w:rsidP="00523A4E">
            <w:pPr>
              <w:pStyle w:val="21"/>
              <w:spacing w:line="192" w:lineRule="auto"/>
              <w:rPr>
                <w:rFonts w:cs="Calibri"/>
                <w:color w:val="C00000"/>
                <w:u w:val="none"/>
              </w:rPr>
            </w:pPr>
            <w:r w:rsidRPr="008C2625">
              <w:rPr>
                <w:rFonts w:cs="Calibri" w:hint="eastAsia"/>
                <w:color w:val="C00000"/>
              </w:rPr>
              <w:t>■</w:t>
            </w:r>
            <w:r w:rsidR="006205BB" w:rsidRPr="008C2625">
              <w:rPr>
                <w:rFonts w:cs="Calibri" w:hint="eastAsia"/>
                <w:color w:val="C00000"/>
              </w:rPr>
              <w:t>管理者・リーダーのための</w:t>
            </w:r>
            <w:r w:rsidR="006D036D" w:rsidRPr="008C2625">
              <w:rPr>
                <w:rFonts w:cs="Calibri" w:hint="eastAsia"/>
                <w:color w:val="C00000"/>
              </w:rPr>
              <w:t>接遇講座</w:t>
            </w:r>
            <w:r w:rsidR="006D036D" w:rsidRPr="008C2625">
              <w:rPr>
                <w:rFonts w:cs="Calibri" w:hint="eastAsia"/>
                <w:color w:val="C00000"/>
                <w:u w:val="none"/>
              </w:rPr>
              <w:t xml:space="preserve">　</w:t>
            </w:r>
            <w:r w:rsidR="00C15C1F" w:rsidRPr="008C2625">
              <w:rPr>
                <w:rFonts w:cs="Calibri" w:hint="eastAsia"/>
                <w:color w:val="C00000"/>
                <w:u w:val="none"/>
              </w:rPr>
              <w:t xml:space="preserve">　</w:t>
            </w:r>
            <w:r w:rsidR="008C2625" w:rsidRPr="008C2625">
              <w:rPr>
                <w:rFonts w:cs="Calibri" w:hint="eastAsia"/>
                <w:color w:val="C00000"/>
                <w:u w:val="none"/>
              </w:rPr>
              <w:t>(</w:t>
            </w:r>
            <w:r w:rsidR="00EE37BC" w:rsidRPr="008C2625">
              <w:rPr>
                <w:rFonts w:cs="Calibri" w:hint="eastAsia"/>
                <w:color w:val="C00000"/>
                <w:u w:val="none"/>
              </w:rPr>
              <w:t>信頼される</w:t>
            </w:r>
            <w:r w:rsidR="00E42C91" w:rsidRPr="008C2625">
              <w:rPr>
                <w:rFonts w:cs="Calibri" w:hint="eastAsia"/>
                <w:color w:val="C00000"/>
                <w:u w:val="none"/>
              </w:rPr>
              <w:t>指導者になる</w:t>
            </w:r>
            <w:r w:rsidR="008C2625" w:rsidRPr="008C2625">
              <w:rPr>
                <w:rFonts w:cs="Calibri" w:hint="eastAsia"/>
                <w:color w:val="C00000"/>
                <w:u w:val="none"/>
              </w:rPr>
              <w:t>)</w:t>
            </w:r>
          </w:p>
          <w:p w14:paraId="58FBCAFD" w14:textId="77777777" w:rsidR="006E1CB1" w:rsidRDefault="00E42C91" w:rsidP="00523A4E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>客観的に</w:t>
            </w:r>
            <w:r w:rsidR="00476A57" w:rsidRPr="00FD4373">
              <w:rPr>
                <w:rFonts w:hint="eastAsia"/>
                <w:b/>
                <w:bCs/>
              </w:rPr>
              <w:t>自分を分析したうえで、それに合った対処法</w:t>
            </w:r>
            <w:r w:rsidR="00890D36" w:rsidRPr="00FD4373">
              <w:rPr>
                <w:rFonts w:hint="eastAsia"/>
                <w:b/>
                <w:bCs/>
              </w:rPr>
              <w:t>や、現在抱える課題への</w:t>
            </w:r>
          </w:p>
          <w:p w14:paraId="7C54CB73" w14:textId="77777777" w:rsidR="006E1CB1" w:rsidRDefault="00890D36" w:rsidP="00523A4E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>対処法を</w:t>
            </w:r>
            <w:r w:rsidR="00E60448" w:rsidRPr="00FD4373">
              <w:rPr>
                <w:rFonts w:hint="eastAsia"/>
                <w:b/>
                <w:bCs/>
              </w:rPr>
              <w:t>明らかにしていきます。ブレッシャーがなくなり</w:t>
            </w:r>
            <w:r w:rsidR="00AF27E2" w:rsidRPr="00FD4373">
              <w:rPr>
                <w:rFonts w:hint="eastAsia"/>
                <w:b/>
                <w:bCs/>
              </w:rPr>
              <w:t>、管理者として持てる力</w:t>
            </w:r>
            <w:r w:rsidR="004B06CA" w:rsidRPr="00FD4373">
              <w:rPr>
                <w:rFonts w:hint="eastAsia"/>
                <w:b/>
                <w:bCs/>
              </w:rPr>
              <w:t>を</w:t>
            </w:r>
          </w:p>
          <w:p w14:paraId="27E2F163" w14:textId="6A5549A0" w:rsidR="009E4A58" w:rsidRPr="00FD4373" w:rsidRDefault="004B06CA" w:rsidP="00523A4E">
            <w:pPr>
              <w:rPr>
                <w:b/>
                <w:bCs/>
              </w:rPr>
            </w:pPr>
            <w:r w:rsidRPr="00FD4373">
              <w:rPr>
                <w:rFonts w:hint="eastAsia"/>
                <w:b/>
                <w:bCs/>
              </w:rPr>
              <w:t xml:space="preserve">フルに発揮できるよう支援します。　　　　　　　　　　　　　</w:t>
            </w:r>
            <w:r w:rsidR="00E17FB3" w:rsidRPr="00FD4373">
              <w:rPr>
                <w:rFonts w:hint="eastAsia"/>
                <w:b/>
                <w:bCs/>
              </w:rPr>
              <w:t>(</w:t>
            </w:r>
            <w:r w:rsidRPr="00FD4373">
              <w:rPr>
                <w:rFonts w:hint="eastAsia"/>
                <w:b/>
                <w:bCs/>
              </w:rPr>
              <w:t>交流分析導入</w:t>
            </w:r>
            <w:r w:rsidR="00193493" w:rsidRPr="00FD4373">
              <w:rPr>
                <w:rFonts w:hint="eastAsia"/>
                <w:b/>
                <w:bCs/>
              </w:rPr>
              <w:t>)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  <w:gridCol w:w="1061"/>
              <w:gridCol w:w="1061"/>
              <w:gridCol w:w="1061"/>
              <w:gridCol w:w="1062"/>
            </w:tblGrid>
            <w:tr w:rsidR="009E4A58" w:rsidRPr="00FD4373" w14:paraId="6E7F5D83" w14:textId="77777777" w:rsidTr="009B49B4">
              <w:tc>
                <w:tcPr>
                  <w:tcW w:w="1061" w:type="dxa"/>
                </w:tcPr>
                <w:p w14:paraId="48532042" w14:textId="3B700E23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1/</w:t>
                  </w:r>
                  <w:r w:rsidR="00970821" w:rsidRPr="00FD4373">
                    <w:rPr>
                      <w:rFonts w:cs="Calibri" w:hint="eastAsia"/>
                      <w:bCs/>
                    </w:rPr>
                    <w:t>24</w:t>
                  </w:r>
                </w:p>
              </w:tc>
              <w:tc>
                <w:tcPr>
                  <w:tcW w:w="1061" w:type="dxa"/>
                </w:tcPr>
                <w:p w14:paraId="38094DC8" w14:textId="5D2A05BD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2/</w:t>
                  </w:r>
                  <w:r w:rsidR="00970821" w:rsidRPr="00FD4373">
                    <w:rPr>
                      <w:rFonts w:cs="Calibri" w:hint="eastAsia"/>
                      <w:bCs/>
                    </w:rPr>
                    <w:t>21</w:t>
                  </w:r>
                </w:p>
              </w:tc>
              <w:tc>
                <w:tcPr>
                  <w:tcW w:w="1061" w:type="dxa"/>
                </w:tcPr>
                <w:p w14:paraId="57F9C846" w14:textId="34772CC7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3/</w:t>
                  </w:r>
                  <w:r w:rsidR="00970821" w:rsidRPr="00FD4373">
                    <w:rPr>
                      <w:rFonts w:cs="Calibri" w:hint="eastAsia"/>
                      <w:bCs/>
                    </w:rPr>
                    <w:t>21</w:t>
                  </w:r>
                </w:p>
              </w:tc>
              <w:tc>
                <w:tcPr>
                  <w:tcW w:w="1061" w:type="dxa"/>
                </w:tcPr>
                <w:p w14:paraId="2484FE5F" w14:textId="18A26C53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4/1</w:t>
                  </w:r>
                  <w:r w:rsidR="00C621BD" w:rsidRPr="00FD4373">
                    <w:rPr>
                      <w:rFonts w:cs="Calibri" w:hint="eastAsia"/>
                      <w:bCs/>
                    </w:rPr>
                    <w:t>8</w:t>
                  </w:r>
                </w:p>
              </w:tc>
              <w:tc>
                <w:tcPr>
                  <w:tcW w:w="1061" w:type="dxa"/>
                </w:tcPr>
                <w:p w14:paraId="1D1F4D4B" w14:textId="3D04A780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5/</w:t>
                  </w:r>
                  <w:r w:rsidR="00C621BD" w:rsidRPr="00FD4373">
                    <w:rPr>
                      <w:rFonts w:cs="Calibri" w:hint="eastAsia"/>
                      <w:bCs/>
                    </w:rPr>
                    <w:t>23</w:t>
                  </w:r>
                </w:p>
              </w:tc>
              <w:tc>
                <w:tcPr>
                  <w:tcW w:w="1062" w:type="dxa"/>
                </w:tcPr>
                <w:p w14:paraId="54E4F45C" w14:textId="1DB8ED92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6/</w:t>
                  </w:r>
                  <w:r w:rsidR="00C621BD" w:rsidRPr="00FD4373">
                    <w:rPr>
                      <w:rFonts w:cs="Calibri" w:hint="eastAsia"/>
                      <w:bCs/>
                    </w:rPr>
                    <w:t>20</w:t>
                  </w:r>
                </w:p>
              </w:tc>
            </w:tr>
            <w:tr w:rsidR="009E4A58" w:rsidRPr="00FD4373" w14:paraId="7212F41D" w14:textId="77777777" w:rsidTr="009B49B4">
              <w:tc>
                <w:tcPr>
                  <w:tcW w:w="1061" w:type="dxa"/>
                </w:tcPr>
                <w:p w14:paraId="2733609B" w14:textId="460B6A54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7/</w:t>
                  </w:r>
                  <w:r w:rsidR="00C621BD" w:rsidRPr="00FD4373">
                    <w:rPr>
                      <w:rFonts w:cs="Calibri" w:hint="eastAsia"/>
                      <w:bCs/>
                    </w:rPr>
                    <w:t>25</w:t>
                  </w:r>
                </w:p>
              </w:tc>
              <w:tc>
                <w:tcPr>
                  <w:tcW w:w="1061" w:type="dxa"/>
                </w:tcPr>
                <w:p w14:paraId="790DD114" w14:textId="0156482E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8/</w:t>
                  </w:r>
                  <w:r w:rsidR="00C621BD" w:rsidRPr="00FD4373">
                    <w:rPr>
                      <w:rFonts w:cs="Calibri" w:hint="eastAsia"/>
                      <w:bCs/>
                    </w:rPr>
                    <w:t>29</w:t>
                  </w:r>
                </w:p>
              </w:tc>
              <w:tc>
                <w:tcPr>
                  <w:tcW w:w="1061" w:type="dxa"/>
                </w:tcPr>
                <w:p w14:paraId="221AE401" w14:textId="27E8E146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9/</w:t>
                  </w:r>
                  <w:r w:rsidR="00C621BD" w:rsidRPr="00FD4373">
                    <w:rPr>
                      <w:rFonts w:cs="Calibri" w:hint="eastAsia"/>
                      <w:bCs/>
                    </w:rPr>
                    <w:t>19</w:t>
                  </w:r>
                </w:p>
              </w:tc>
              <w:tc>
                <w:tcPr>
                  <w:tcW w:w="1061" w:type="dxa"/>
                </w:tcPr>
                <w:p w14:paraId="7CA9B807" w14:textId="1A702009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10/</w:t>
                  </w:r>
                  <w:r w:rsidR="00231BE0" w:rsidRPr="00FD4373">
                    <w:rPr>
                      <w:rFonts w:cs="Calibri" w:hint="eastAsia"/>
                      <w:bCs/>
                    </w:rPr>
                    <w:t>24</w:t>
                  </w:r>
                </w:p>
              </w:tc>
              <w:tc>
                <w:tcPr>
                  <w:tcW w:w="1061" w:type="dxa"/>
                </w:tcPr>
                <w:p w14:paraId="1605D131" w14:textId="75109A61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11/</w:t>
                  </w:r>
                  <w:r w:rsidR="00231BE0" w:rsidRPr="00FD4373">
                    <w:rPr>
                      <w:rFonts w:cs="Calibri" w:hint="eastAsia"/>
                      <w:bCs/>
                    </w:rPr>
                    <w:t>14</w:t>
                  </w:r>
                </w:p>
              </w:tc>
              <w:tc>
                <w:tcPr>
                  <w:tcW w:w="1062" w:type="dxa"/>
                </w:tcPr>
                <w:p w14:paraId="783706F6" w14:textId="2FB978C4" w:rsidR="009E4A58" w:rsidRPr="00FD4373" w:rsidRDefault="009E4A58" w:rsidP="009E3102">
                  <w:pPr>
                    <w:pStyle w:val="11"/>
                    <w:framePr w:hSpace="142" w:wrap="around" w:vAnchor="page" w:hAnchor="margin" w:xAlign="center" w:y="1711"/>
                    <w:spacing w:line="192" w:lineRule="auto"/>
                    <w:jc w:val="center"/>
                    <w:rPr>
                      <w:rFonts w:cs="Calibri"/>
                      <w:bCs/>
                    </w:rPr>
                  </w:pPr>
                  <w:r w:rsidRPr="00FD4373">
                    <w:rPr>
                      <w:rFonts w:cs="Calibri" w:hint="eastAsia"/>
                      <w:bCs/>
                    </w:rPr>
                    <w:t>12/</w:t>
                  </w:r>
                  <w:r w:rsidR="00231BE0" w:rsidRPr="00FD4373">
                    <w:rPr>
                      <w:rFonts w:cs="Calibri" w:hint="eastAsia"/>
                      <w:bCs/>
                    </w:rPr>
                    <w:t>26</w:t>
                  </w:r>
                </w:p>
              </w:tc>
            </w:tr>
          </w:tbl>
          <w:p w14:paraId="39133946" w14:textId="13646D60" w:rsidR="00631B95" w:rsidRDefault="00A20C89" w:rsidP="00523A4E">
            <w:pPr>
              <w:pStyle w:val="21"/>
              <w:spacing w:line="192" w:lineRule="auto"/>
              <w:rPr>
                <w:rFonts w:cs="Calibri"/>
                <w:color w:val="C00000"/>
                <w:u w:val="none"/>
              </w:rPr>
            </w:pPr>
            <w:r w:rsidRPr="003775AB">
              <w:rPr>
                <w:rFonts w:cs="Calibri" w:hint="eastAsia"/>
                <w:color w:val="C00000"/>
                <w:u w:val="none"/>
              </w:rPr>
              <w:t>■</w:t>
            </w:r>
            <w:r w:rsidR="006C1102" w:rsidRPr="003775AB">
              <w:rPr>
                <w:rFonts w:cs="Calibri" w:hint="eastAsia"/>
                <w:color w:val="C00000"/>
                <w:u w:val="none"/>
              </w:rPr>
              <w:t>受講申し込</w:t>
            </w:r>
            <w:r w:rsidR="000025A2" w:rsidRPr="003775AB">
              <w:rPr>
                <w:rFonts w:cs="Calibri" w:hint="eastAsia"/>
                <w:color w:val="C00000"/>
                <w:u w:val="none"/>
              </w:rPr>
              <w:t>は</w:t>
            </w:r>
            <w:r w:rsidR="006D32E1" w:rsidRPr="003775AB">
              <w:rPr>
                <w:rFonts w:cs="Calibri" w:hint="eastAsia"/>
                <w:color w:val="C00000"/>
                <w:u w:val="none"/>
              </w:rPr>
              <w:t>、</w:t>
            </w:r>
            <w:r w:rsidR="002F375F" w:rsidRPr="003775AB">
              <w:rPr>
                <w:rFonts w:cs="Calibri" w:hint="eastAsia"/>
                <w:color w:val="C00000"/>
                <w:u w:val="none"/>
              </w:rPr>
              <w:t>HP</w:t>
            </w:r>
            <w:r w:rsidR="00386DFC" w:rsidRPr="003775AB">
              <w:rPr>
                <w:rFonts w:cs="Calibri" w:hint="eastAsia"/>
                <w:color w:val="C00000"/>
                <w:u w:val="none"/>
              </w:rPr>
              <w:t>から</w:t>
            </w:r>
            <w:r w:rsidR="00BE6C92" w:rsidRPr="003775AB">
              <w:rPr>
                <w:rFonts w:cs="Calibri" w:hint="eastAsia"/>
                <w:color w:val="C00000"/>
                <w:u w:val="none"/>
              </w:rPr>
              <w:t>ダウンロード</w:t>
            </w:r>
            <w:r w:rsidR="00275630" w:rsidRPr="003775AB">
              <w:rPr>
                <w:rFonts w:cs="Calibri" w:hint="eastAsia"/>
                <w:color w:val="C00000"/>
                <w:u w:val="none"/>
              </w:rPr>
              <w:t>し、</w:t>
            </w:r>
            <w:r w:rsidR="00F570A8" w:rsidRPr="003775AB">
              <w:rPr>
                <w:rFonts w:cs="Calibri" w:hint="eastAsia"/>
                <w:color w:val="C00000"/>
                <w:u w:val="none"/>
              </w:rPr>
              <w:t>FAX</w:t>
            </w:r>
            <w:r w:rsidR="00386DFC" w:rsidRPr="003775AB">
              <w:rPr>
                <w:rFonts w:cs="Calibri" w:hint="eastAsia"/>
                <w:color w:val="C00000"/>
                <w:u w:val="none"/>
              </w:rPr>
              <w:t>でお</w:t>
            </w:r>
            <w:r w:rsidR="00F570A8" w:rsidRPr="003775AB">
              <w:rPr>
                <w:rFonts w:cs="Calibri" w:hint="eastAsia"/>
                <w:color w:val="C00000"/>
                <w:u w:val="none"/>
              </w:rPr>
              <w:t>願いします。</w:t>
            </w:r>
          </w:p>
          <w:p w14:paraId="0EC4AB15" w14:textId="0991E102" w:rsidR="00DE546D" w:rsidRPr="007A1E89" w:rsidRDefault="008512DB" w:rsidP="00DE546D">
            <w:pPr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  <w:r w:rsidRPr="007A1E89">
              <w:rPr>
                <w:rFonts w:hint="eastAsia"/>
                <w:b/>
                <w:bCs/>
                <w:color w:val="C00000"/>
                <w:sz w:val="24"/>
                <w:szCs w:val="24"/>
              </w:rPr>
              <w:t>ご不明時は</w:t>
            </w:r>
            <w:r w:rsidRPr="007A1E89">
              <w:rPr>
                <w:rFonts w:hint="eastAsia"/>
                <w:b/>
                <w:bCs/>
                <w:color w:val="C00000"/>
                <w:sz w:val="24"/>
                <w:szCs w:val="24"/>
                <w:u w:val="single"/>
              </w:rPr>
              <w:t xml:space="preserve">　090-1376-2487</w:t>
            </w:r>
            <w:r w:rsidRPr="007A1E89">
              <w:rPr>
                <w:rFonts w:hint="eastAsia"/>
                <w:b/>
                <w:bCs/>
                <w:color w:val="C00000"/>
                <w:sz w:val="24"/>
                <w:szCs w:val="24"/>
              </w:rPr>
              <w:t xml:space="preserve">　萱場</w:t>
            </w:r>
            <w:r w:rsidR="007A1E89">
              <w:rPr>
                <w:rFonts w:hint="eastAsia"/>
                <w:b/>
                <w:bCs/>
                <w:color w:val="C00000"/>
                <w:sz w:val="24"/>
                <w:szCs w:val="24"/>
              </w:rPr>
              <w:t>まで</w:t>
            </w:r>
            <w:r w:rsidR="007A1E89" w:rsidRPr="007A1E89">
              <w:rPr>
                <w:rFonts w:hint="eastAsia"/>
                <w:b/>
                <w:bCs/>
                <w:color w:val="C00000"/>
                <w:sz w:val="24"/>
                <w:szCs w:val="24"/>
              </w:rPr>
              <w:t>ご連絡</w:t>
            </w:r>
            <w:r w:rsidR="00FF500F">
              <w:rPr>
                <w:rFonts w:hint="eastAsia"/>
                <w:b/>
                <w:bCs/>
                <w:color w:val="C00000"/>
                <w:sz w:val="24"/>
                <w:szCs w:val="24"/>
              </w:rPr>
              <w:t>下さい</w:t>
            </w:r>
            <w:r w:rsidR="007A1E89" w:rsidRPr="007A1E89">
              <w:rPr>
                <w:rFonts w:hint="eastAsia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1378F04E" w14:textId="31489355" w:rsidR="003D6F5D" w:rsidRPr="003775AB" w:rsidRDefault="00631B95" w:rsidP="00523A4E">
            <w:pPr>
              <w:pStyle w:val="21"/>
              <w:spacing w:line="192" w:lineRule="auto"/>
              <w:rPr>
                <w:rFonts w:cs="Calibri"/>
                <w:color w:val="C00000"/>
                <w:u w:val="none"/>
              </w:rPr>
            </w:pPr>
            <w:r w:rsidRPr="003775AB">
              <w:rPr>
                <w:rFonts w:cs="Calibri" w:hint="eastAsia"/>
                <w:color w:val="C00000"/>
                <w:u w:val="none"/>
              </w:rPr>
              <w:t>■</w:t>
            </w:r>
            <w:r w:rsidR="00714A0D" w:rsidRPr="003775AB">
              <w:rPr>
                <w:rFonts w:cs="Calibri" w:hint="eastAsia"/>
                <w:color w:val="C00000"/>
                <w:u w:val="none"/>
              </w:rPr>
              <w:t>研修場所</w:t>
            </w:r>
            <w:r w:rsidRPr="003775AB">
              <w:rPr>
                <w:rFonts w:cs="Calibri" w:hint="eastAsia"/>
                <w:color w:val="C00000"/>
                <w:u w:val="none"/>
              </w:rPr>
              <w:t>(仙台駅周辺)</w:t>
            </w:r>
            <w:r w:rsidR="00FF500F">
              <w:rPr>
                <w:rFonts w:cs="Calibri" w:hint="eastAsia"/>
                <w:color w:val="C00000"/>
                <w:u w:val="none"/>
              </w:rPr>
              <w:t xml:space="preserve">　</w:t>
            </w:r>
            <w:r w:rsidR="00D71464">
              <w:rPr>
                <w:rFonts w:cs="Calibri" w:hint="eastAsia"/>
                <w:color w:val="C00000"/>
                <w:u w:val="none"/>
              </w:rPr>
              <w:t>申し込み後、ご</w:t>
            </w:r>
            <w:r w:rsidR="00714A0D" w:rsidRPr="003775AB">
              <w:rPr>
                <w:rFonts w:cs="Calibri" w:hint="eastAsia"/>
                <w:color w:val="C00000"/>
                <w:u w:val="none"/>
              </w:rPr>
              <w:t>案内状をお送りいたします。</w:t>
            </w:r>
          </w:p>
          <w:p w14:paraId="63C74DDA" w14:textId="55E8116E" w:rsidR="009E4A58" w:rsidRPr="00D46BC9" w:rsidRDefault="001A2784" w:rsidP="00523A4E">
            <w:pPr>
              <w:pStyle w:val="21"/>
              <w:spacing w:line="192" w:lineRule="auto"/>
              <w:rPr>
                <w:rFonts w:cs="Calibri"/>
                <w:color w:val="2C2C2C" w:themeColor="text1"/>
                <w:u w:val="none"/>
              </w:rPr>
            </w:pPr>
            <w:r w:rsidRPr="00D46BC9">
              <w:rPr>
                <w:rFonts w:cs="Calibri" w:hint="eastAsia"/>
                <w:color w:val="2C2C2C" w:themeColor="text1"/>
                <w:u w:val="none"/>
              </w:rPr>
              <w:t>■</w:t>
            </w:r>
            <w:r w:rsidR="003D65E4" w:rsidRPr="00D46BC9">
              <w:rPr>
                <w:rFonts w:cs="Calibri" w:hint="eastAsia"/>
                <w:color w:val="2C2C2C" w:themeColor="text1"/>
                <w:u w:val="none"/>
              </w:rPr>
              <w:t>職場</w:t>
            </w:r>
            <w:r w:rsidR="0044473D">
              <w:rPr>
                <w:rFonts w:cs="Calibri" w:hint="eastAsia"/>
                <w:color w:val="2C2C2C" w:themeColor="text1"/>
                <w:u w:val="none"/>
              </w:rPr>
              <w:t>での</w:t>
            </w:r>
            <w:r w:rsidR="008C1576">
              <w:rPr>
                <w:rFonts w:cs="Calibri" w:hint="eastAsia"/>
                <w:color w:val="2C2C2C" w:themeColor="text1"/>
                <w:u w:val="none"/>
              </w:rPr>
              <w:t>研修</w:t>
            </w:r>
            <w:r w:rsidR="00670C54" w:rsidRPr="00D46BC9">
              <w:rPr>
                <w:rFonts w:cs="Calibri" w:hint="eastAsia"/>
                <w:color w:val="2C2C2C" w:themeColor="text1"/>
                <w:u w:val="none"/>
              </w:rPr>
              <w:t>や</w:t>
            </w:r>
            <w:r w:rsidR="00B85C0B" w:rsidRPr="00D46BC9">
              <w:rPr>
                <w:rFonts w:cs="Calibri" w:hint="eastAsia"/>
                <w:color w:val="2C2C2C" w:themeColor="text1"/>
                <w:u w:val="none"/>
              </w:rPr>
              <w:t>、</w:t>
            </w:r>
            <w:r w:rsidR="00670C54" w:rsidRPr="00D46BC9">
              <w:rPr>
                <w:rFonts w:cs="Calibri" w:hint="eastAsia"/>
                <w:color w:val="2C2C2C" w:themeColor="text1"/>
                <w:u w:val="none"/>
              </w:rPr>
              <w:t>下記</w:t>
            </w:r>
            <w:r w:rsidR="00A34277">
              <w:rPr>
                <w:rFonts w:cs="Calibri" w:hint="eastAsia"/>
                <w:color w:val="2C2C2C" w:themeColor="text1"/>
                <w:u w:val="none"/>
              </w:rPr>
              <w:t>内容</w:t>
            </w:r>
            <w:r w:rsidR="0066594B">
              <w:rPr>
                <w:rFonts w:cs="Calibri" w:hint="eastAsia"/>
                <w:color w:val="2C2C2C" w:themeColor="text1"/>
                <w:u w:val="none"/>
              </w:rPr>
              <w:t>も</w:t>
            </w:r>
            <w:r w:rsidR="00F55D13">
              <w:rPr>
                <w:rFonts w:cs="Calibri" w:hint="eastAsia"/>
                <w:color w:val="2C2C2C" w:themeColor="text1"/>
                <w:u w:val="none"/>
              </w:rPr>
              <w:t>対応いたします</w:t>
            </w:r>
            <w:r w:rsidR="00740B73">
              <w:rPr>
                <w:rFonts w:cs="Calibri" w:hint="eastAsia"/>
                <w:color w:val="2C2C2C" w:themeColor="text1"/>
                <w:u w:val="none"/>
              </w:rPr>
              <w:t>のでご相談下さい</w:t>
            </w:r>
            <w:r w:rsidR="00EE23A3" w:rsidRPr="00D46BC9">
              <w:rPr>
                <w:rFonts w:cs="Calibri" w:hint="eastAsia"/>
                <w:color w:val="2C2C2C" w:themeColor="text1"/>
                <w:u w:val="none"/>
              </w:rPr>
              <w:t>。</w:t>
            </w:r>
          </w:p>
          <w:p w14:paraId="315580CE" w14:textId="7AB11E1C" w:rsidR="008C2FD0" w:rsidRPr="001F7D79" w:rsidRDefault="00EE23A3" w:rsidP="00523A4E">
            <w:pPr>
              <w:spacing w:line="192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FD4373">
              <w:rPr>
                <w:rFonts w:cs="Calibri" w:hint="eastAsia"/>
                <w:b/>
                <w:bCs/>
                <w:sz w:val="24"/>
                <w:szCs w:val="24"/>
              </w:rPr>
              <w:t>■</w:t>
            </w:r>
            <w:r w:rsidRPr="0067252B">
              <w:rPr>
                <w:rFonts w:cs="Calibri" w:hint="eastAsia"/>
                <w:b/>
                <w:bCs/>
              </w:rPr>
              <w:t>ハラスメント</w:t>
            </w:r>
            <w:r w:rsidR="00943721" w:rsidRPr="0067252B">
              <w:rPr>
                <w:rFonts w:cs="Calibri" w:hint="eastAsia"/>
                <w:b/>
                <w:bCs/>
              </w:rPr>
              <w:t>／コンプライアンス／</w:t>
            </w:r>
            <w:r w:rsidR="002F375F" w:rsidRPr="0067252B">
              <w:rPr>
                <w:rFonts w:cs="Calibri" w:hint="eastAsia"/>
                <w:b/>
                <w:bCs/>
              </w:rPr>
              <w:t>売れる</w:t>
            </w:r>
            <w:r w:rsidR="00943721" w:rsidRPr="0067252B">
              <w:rPr>
                <w:rFonts w:cs="Calibri" w:hint="eastAsia"/>
                <w:b/>
                <w:bCs/>
              </w:rPr>
              <w:t>セールスマン教</w:t>
            </w:r>
            <w:r w:rsidR="00325957" w:rsidRPr="0067252B">
              <w:rPr>
                <w:rFonts w:cs="Calibri" w:hint="eastAsia"/>
                <w:b/>
                <w:bCs/>
              </w:rPr>
              <w:t>育</w:t>
            </w:r>
            <w:r w:rsidR="00F23191" w:rsidRPr="0067252B">
              <w:rPr>
                <w:rFonts w:cs="Calibri" w:hint="eastAsia"/>
                <w:b/>
                <w:bCs/>
              </w:rPr>
              <w:t>／視察</w:t>
            </w:r>
            <w:r w:rsidR="001F7D79" w:rsidRPr="0067252B">
              <w:rPr>
                <w:rFonts w:cs="Calibri" w:hint="eastAsia"/>
                <w:b/>
                <w:bCs/>
              </w:rPr>
              <w:t>/</w:t>
            </w:r>
            <w:r w:rsidR="00F23191" w:rsidRPr="0067252B">
              <w:rPr>
                <w:rFonts w:cs="Calibri" w:hint="eastAsia"/>
                <w:b/>
                <w:bCs/>
              </w:rPr>
              <w:t>ビデオ</w:t>
            </w:r>
            <w:r w:rsidR="001F7D79" w:rsidRPr="0067252B">
              <w:rPr>
                <w:rFonts w:cs="Calibri" w:hint="eastAsia"/>
                <w:b/>
                <w:bCs/>
              </w:rPr>
              <w:t>撮影</w:t>
            </w:r>
          </w:p>
        </w:tc>
      </w:tr>
      <w:tr w:rsidR="003D1B71" w:rsidRPr="006B78C3" w14:paraId="692CD63E" w14:textId="77777777" w:rsidTr="001B400C">
        <w:trPr>
          <w:trHeight w:val="1164"/>
        </w:trPr>
        <w:tc>
          <w:tcPr>
            <w:tcW w:w="284" w:type="dxa"/>
          </w:tcPr>
          <w:p w14:paraId="53561261" w14:textId="77777777" w:rsidR="003D1B71" w:rsidRPr="006B78C3" w:rsidRDefault="003D1B71" w:rsidP="00523A4E">
            <w:pPr>
              <w:pStyle w:val="a7"/>
              <w:kinsoku w:val="0"/>
              <w:overflowPunct w:val="0"/>
              <w:rPr>
                <w:rFonts w:cs="Calibri"/>
                <w:color w:val="A5D028" w:themeColor="accent2"/>
              </w:rPr>
            </w:pPr>
          </w:p>
        </w:tc>
        <w:tc>
          <w:tcPr>
            <w:tcW w:w="3969" w:type="dxa"/>
            <w:gridSpan w:val="2"/>
          </w:tcPr>
          <w:p w14:paraId="22DB2CD0" w14:textId="2E2E0E25" w:rsidR="003D1B71" w:rsidRPr="00F248D5" w:rsidRDefault="00FF7200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</w:rPr>
            </w:pPr>
            <w:r w:rsidRPr="00F248D5">
              <w:rPr>
                <w:rFonts w:cs="Calibri" w:hint="eastAsia"/>
                <w:b/>
                <w:bCs/>
              </w:rPr>
              <w:t>講師</w:t>
            </w:r>
          </w:p>
          <w:p w14:paraId="453D3352" w14:textId="3FA17CDC" w:rsidR="00FF7200" w:rsidRPr="00F248D5" w:rsidRDefault="00FF7200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</w:rPr>
            </w:pPr>
            <w:r w:rsidRPr="00F248D5">
              <w:rPr>
                <w:rFonts w:cs="Calibri" w:hint="eastAsia"/>
                <w:b/>
                <w:bCs/>
              </w:rPr>
              <w:t>萱場　智賀子</w:t>
            </w:r>
            <w:r w:rsidR="00C30E4D" w:rsidRPr="00F248D5">
              <w:rPr>
                <w:rFonts w:cs="Calibri" w:hint="eastAsia"/>
                <w:b/>
                <w:bCs/>
              </w:rPr>
              <w:t>(</w:t>
            </w:r>
            <w:r w:rsidR="009E0388" w:rsidRPr="00F248D5">
              <w:rPr>
                <w:rFonts w:cs="Calibri" w:hint="eastAsia"/>
                <w:b/>
                <w:bCs/>
              </w:rPr>
              <w:t>かやば　ちがこ</w:t>
            </w:r>
            <w:r w:rsidR="00C30E4D" w:rsidRPr="00F248D5">
              <w:rPr>
                <w:rFonts w:cs="Calibri"/>
                <w:b/>
                <w:bCs/>
              </w:rPr>
              <w:t>)</w:t>
            </w:r>
          </w:p>
          <w:p w14:paraId="72821108" w14:textId="77777777" w:rsidR="00FF7200" w:rsidRPr="00F248D5" w:rsidRDefault="00FF7200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</w:rPr>
            </w:pPr>
            <w:r w:rsidRPr="00F248D5">
              <w:rPr>
                <w:rFonts w:cs="Calibri" w:hint="eastAsia"/>
                <w:b/>
                <w:bCs/>
              </w:rPr>
              <w:t>プロフィール</w:t>
            </w:r>
          </w:p>
          <w:p w14:paraId="778B21CF" w14:textId="77777777" w:rsidR="00F445D1" w:rsidRPr="00D46BC9" w:rsidRDefault="00FF7200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東京武蔵野赤十字病院</w:t>
            </w:r>
            <w:r w:rsidR="00F445D1" w:rsidRPr="00D46BC9">
              <w:rPr>
                <w:rFonts w:cs="Calibri" w:hint="eastAsia"/>
                <w:b/>
                <w:bCs/>
                <w:color w:val="2C2C2C" w:themeColor="text1"/>
              </w:rPr>
              <w:t>高等</w:t>
            </w:r>
          </w:p>
          <w:p w14:paraId="119654FE" w14:textId="77777777" w:rsidR="00FF7200" w:rsidRPr="00D46BC9" w:rsidRDefault="00F445D1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看護学校卒業</w:t>
            </w:r>
          </w:p>
          <w:p w14:paraId="587F98F0" w14:textId="6F2E654F" w:rsidR="002F4911" w:rsidRPr="00D46BC9" w:rsidRDefault="002F4911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仙台赤十字病院</w:t>
            </w:r>
            <w:r w:rsidR="00537BBF">
              <w:rPr>
                <w:rFonts w:cs="Calibri" w:hint="eastAsia"/>
                <w:b/>
                <w:bCs/>
                <w:color w:val="2C2C2C" w:themeColor="text1"/>
              </w:rPr>
              <w:t>7年勤務</w:t>
            </w:r>
          </w:p>
          <w:p w14:paraId="3766F5CD" w14:textId="25307339" w:rsidR="002F4911" w:rsidRPr="00D46BC9" w:rsidRDefault="002F4911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眼科開業</w:t>
            </w:r>
            <w:r w:rsidR="00D73A16" w:rsidRPr="00D46BC9">
              <w:rPr>
                <w:rFonts w:cs="Calibri" w:hint="eastAsia"/>
                <w:b/>
                <w:bCs/>
                <w:color w:val="2C2C2C" w:themeColor="text1"/>
              </w:rPr>
              <w:t>医院</w:t>
            </w:r>
            <w:r w:rsidR="00537BBF">
              <w:rPr>
                <w:rFonts w:cs="Calibri" w:hint="eastAsia"/>
                <w:b/>
                <w:bCs/>
                <w:color w:val="2C2C2C" w:themeColor="text1"/>
              </w:rPr>
              <w:t>6年勤務</w:t>
            </w:r>
          </w:p>
          <w:p w14:paraId="1170419E" w14:textId="7C57AF27" w:rsidR="00D73A16" w:rsidRPr="00D46BC9" w:rsidRDefault="00D73A16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内科病院</w:t>
            </w:r>
            <w:r w:rsidR="007B4229">
              <w:rPr>
                <w:rFonts w:cs="Calibri" w:hint="eastAsia"/>
                <w:b/>
                <w:bCs/>
                <w:color w:val="2C2C2C" w:themeColor="text1"/>
              </w:rPr>
              <w:t>1年半</w:t>
            </w:r>
            <w:r w:rsidRPr="00D46BC9">
              <w:rPr>
                <w:rFonts w:cs="Calibri" w:hint="eastAsia"/>
                <w:b/>
                <w:bCs/>
                <w:color w:val="2C2C2C" w:themeColor="text1"/>
              </w:rPr>
              <w:t>勤務し</w:t>
            </w:r>
          </w:p>
          <w:p w14:paraId="38C7E698" w14:textId="77777777" w:rsidR="00D73A16" w:rsidRPr="00D46BC9" w:rsidRDefault="00D73A16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2C2C2C" w:themeColor="text1"/>
              </w:rPr>
            </w:pPr>
            <w:r w:rsidRPr="00D46BC9">
              <w:rPr>
                <w:rFonts w:cs="Calibri" w:hint="eastAsia"/>
                <w:b/>
                <w:bCs/>
                <w:color w:val="2C2C2C" w:themeColor="text1"/>
              </w:rPr>
              <w:t>師長</w:t>
            </w:r>
            <w:r w:rsidR="001C3BE3" w:rsidRPr="00D46BC9">
              <w:rPr>
                <w:rFonts w:cs="Calibri" w:hint="eastAsia"/>
                <w:b/>
                <w:bCs/>
                <w:color w:val="2C2C2C" w:themeColor="text1"/>
              </w:rPr>
              <w:t>・看護部長の経験を務める</w:t>
            </w:r>
          </w:p>
          <w:p w14:paraId="42D71E01" w14:textId="77777777" w:rsidR="00E67215" w:rsidRPr="00D813C9" w:rsidRDefault="008B0F24" w:rsidP="008B0F24">
            <w:pPr>
              <w:pStyle w:val="a7"/>
              <w:kinsoku w:val="0"/>
              <w:overflowPunct w:val="0"/>
              <w:rPr>
                <w:rFonts w:cs="Calibri"/>
                <w:b/>
                <w:bCs/>
              </w:rPr>
            </w:pPr>
            <w:r w:rsidRPr="00D813C9">
              <w:rPr>
                <w:rFonts w:cs="Calibri" w:hint="eastAsia"/>
                <w:b/>
                <w:bCs/>
              </w:rPr>
              <w:t>その後、</w:t>
            </w:r>
            <w:r w:rsidR="00E67215" w:rsidRPr="00D813C9">
              <w:rPr>
                <w:rFonts w:cs="Calibri" w:hint="eastAsia"/>
                <w:b/>
                <w:bCs/>
              </w:rPr>
              <w:t>接遇の重要性に着目</w:t>
            </w:r>
          </w:p>
          <w:p w14:paraId="5D756836" w14:textId="67673B11" w:rsidR="009E1AE2" w:rsidRPr="00D813C9" w:rsidRDefault="00AA2316" w:rsidP="008B0F24">
            <w:pPr>
              <w:pStyle w:val="a7"/>
              <w:kinsoku w:val="0"/>
              <w:overflowPunct w:val="0"/>
              <w:rPr>
                <w:rFonts w:cs="Calibri"/>
                <w:b/>
                <w:bCs/>
              </w:rPr>
            </w:pPr>
            <w:r w:rsidRPr="00D813C9">
              <w:rPr>
                <w:rFonts w:cs="Calibri" w:hint="eastAsia"/>
                <w:b/>
                <w:bCs/>
              </w:rPr>
              <w:t>大手企業の研修センター</w:t>
            </w:r>
            <w:r w:rsidR="00E67215" w:rsidRPr="00D813C9">
              <w:rPr>
                <w:rFonts w:cs="Calibri" w:hint="eastAsia"/>
                <w:b/>
                <w:bCs/>
              </w:rPr>
              <w:t>で</w:t>
            </w:r>
          </w:p>
          <w:p w14:paraId="280C0235" w14:textId="296DF36C" w:rsidR="0027697C" w:rsidRPr="00D46BC9" w:rsidRDefault="00A16CA3" w:rsidP="00523A4E">
            <w:pPr>
              <w:pStyle w:val="a7"/>
              <w:kinsoku w:val="0"/>
              <w:overflowPunct w:val="0"/>
              <w:rPr>
                <w:rFonts w:cs="Calibri"/>
                <w:b/>
                <w:bCs/>
                <w:color w:val="A5D028" w:themeColor="accent2"/>
              </w:rPr>
            </w:pPr>
            <w:r w:rsidRPr="00D813C9">
              <w:rPr>
                <w:rFonts w:cs="Calibri" w:hint="eastAsia"/>
                <w:b/>
                <w:bCs/>
              </w:rPr>
              <w:t>27年間</w:t>
            </w:r>
            <w:r w:rsidR="00161546" w:rsidRPr="00D813C9">
              <w:rPr>
                <w:rFonts w:cs="Calibri" w:hint="eastAsia"/>
                <w:b/>
                <w:bCs/>
              </w:rPr>
              <w:t>接遇講師として</w:t>
            </w:r>
            <w:r w:rsidR="00697702" w:rsidRPr="00D813C9">
              <w:rPr>
                <w:rFonts w:cs="Calibri" w:hint="eastAsia"/>
                <w:b/>
                <w:bCs/>
              </w:rPr>
              <w:t>勤務</w:t>
            </w:r>
            <w:r w:rsidR="009A1A29" w:rsidRPr="00D813C9">
              <w:rPr>
                <w:rFonts w:cs="Calibri" w:hint="eastAsia"/>
                <w:b/>
                <w:bCs/>
              </w:rPr>
              <w:t>する</w:t>
            </w:r>
          </w:p>
        </w:tc>
        <w:tc>
          <w:tcPr>
            <w:tcW w:w="283" w:type="dxa"/>
            <w:vMerge/>
          </w:tcPr>
          <w:p w14:paraId="6FBD8577" w14:textId="77777777" w:rsidR="003D1B71" w:rsidRPr="006B78C3" w:rsidRDefault="003D1B71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/>
          </w:tcPr>
          <w:p w14:paraId="54B61ABE" w14:textId="77777777" w:rsidR="003D1B71" w:rsidRPr="006B78C3" w:rsidRDefault="003D1B71" w:rsidP="00523A4E"/>
        </w:tc>
      </w:tr>
      <w:tr w:rsidR="003D1B71" w:rsidRPr="006B78C3" w14:paraId="2BB21411" w14:textId="77777777" w:rsidTr="001B400C">
        <w:trPr>
          <w:trHeight w:val="543"/>
        </w:trPr>
        <w:tc>
          <w:tcPr>
            <w:tcW w:w="284" w:type="dxa"/>
          </w:tcPr>
          <w:p w14:paraId="782405F3" w14:textId="5B74ABB8" w:rsidR="003D1B71" w:rsidRPr="006B78C3" w:rsidRDefault="003D1B71" w:rsidP="00523A4E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9053E08" w14:textId="22632E9B" w:rsidR="00F65DDA" w:rsidRPr="006B78C3" w:rsidRDefault="00697702" w:rsidP="00523A4E">
            <w:pPr>
              <w:pStyle w:val="af1"/>
              <w:jc w:val="center"/>
              <w:rPr>
                <w:rStyle w:val="af2"/>
                <w:rFonts w:cs="Calibri"/>
                <w:b w:val="0"/>
                <w:bCs w:val="0"/>
                <w:color w:val="666666"/>
              </w:rPr>
            </w:pPr>
            <w:r>
              <w:rPr>
                <w:rStyle w:val="af2"/>
                <w:rFonts w:cs="Calibri" w:hint="eastAsia"/>
                <w:b w:val="0"/>
                <w:bCs w:val="0"/>
                <w:color w:val="666666"/>
              </w:rPr>
              <w:t>.</w:t>
            </w:r>
          </w:p>
        </w:tc>
        <w:tc>
          <w:tcPr>
            <w:tcW w:w="3119" w:type="dxa"/>
            <w:vAlign w:val="center"/>
          </w:tcPr>
          <w:p w14:paraId="4EBEC734" w14:textId="77777777" w:rsidR="005D08F3" w:rsidRDefault="00F65DDA" w:rsidP="00523A4E">
            <w:pPr>
              <w:pStyle w:val="af1"/>
              <w:rPr>
                <w:b/>
                <w:bCs/>
                <w:color w:val="2C2C2C" w:themeColor="text1"/>
              </w:rPr>
            </w:pPr>
            <w:r w:rsidRPr="0094175D">
              <w:rPr>
                <w:rFonts w:hint="eastAsia"/>
                <w:b/>
                <w:bCs/>
                <w:color w:val="2C2C2C" w:themeColor="text1"/>
              </w:rPr>
              <w:t>今日まで</w:t>
            </w:r>
            <w:r w:rsidR="0015100E">
              <w:rPr>
                <w:rFonts w:hint="eastAsia"/>
                <w:b/>
                <w:bCs/>
                <w:color w:val="2C2C2C" w:themeColor="text1"/>
              </w:rPr>
              <w:t>3</w:t>
            </w:r>
            <w:r w:rsidR="00FC0FB8">
              <w:rPr>
                <w:rFonts w:hint="eastAsia"/>
                <w:b/>
                <w:bCs/>
                <w:color w:val="2C2C2C" w:themeColor="text1"/>
              </w:rPr>
              <w:t>1</w:t>
            </w:r>
            <w:r w:rsidR="0015100E">
              <w:rPr>
                <w:rFonts w:hint="eastAsia"/>
                <w:b/>
                <w:bCs/>
                <w:color w:val="2C2C2C" w:themeColor="text1"/>
              </w:rPr>
              <w:t>年間</w:t>
            </w:r>
            <w:r w:rsidR="00FC0FB8">
              <w:rPr>
                <w:rFonts w:hint="eastAsia"/>
                <w:b/>
                <w:bCs/>
                <w:color w:val="2C2C2C" w:themeColor="text1"/>
              </w:rPr>
              <w:t>、</w:t>
            </w:r>
            <w:r w:rsidR="00EB3038" w:rsidRPr="0094175D">
              <w:rPr>
                <w:rFonts w:hint="eastAsia"/>
                <w:b/>
                <w:bCs/>
                <w:color w:val="2C2C2C" w:themeColor="text1"/>
              </w:rPr>
              <w:t>全国300</w:t>
            </w:r>
            <w:r w:rsidR="0015100E">
              <w:rPr>
                <w:rFonts w:hint="eastAsia"/>
                <w:b/>
                <w:bCs/>
                <w:color w:val="2C2C2C" w:themeColor="text1"/>
              </w:rPr>
              <w:t>ケ所以上</w:t>
            </w:r>
            <w:r w:rsidR="005D08F3" w:rsidRPr="0094175D">
              <w:rPr>
                <w:rFonts w:hint="eastAsia"/>
                <w:b/>
                <w:bCs/>
                <w:color w:val="2C2C2C" w:themeColor="text1"/>
              </w:rPr>
              <w:t>施設</w:t>
            </w:r>
            <w:r w:rsidR="004F3E34">
              <w:rPr>
                <w:rFonts w:hint="eastAsia"/>
                <w:b/>
                <w:bCs/>
                <w:color w:val="2C2C2C" w:themeColor="text1"/>
              </w:rPr>
              <w:t>へ接遇指導と</w:t>
            </w:r>
            <w:r w:rsidR="005D08F3" w:rsidRPr="0094175D">
              <w:rPr>
                <w:rFonts w:hint="eastAsia"/>
                <w:b/>
                <w:bCs/>
                <w:color w:val="2C2C2C" w:themeColor="text1"/>
              </w:rPr>
              <w:t>受講</w:t>
            </w:r>
            <w:r w:rsidR="005E22AC">
              <w:rPr>
                <w:rFonts w:hint="eastAsia"/>
                <w:b/>
                <w:bCs/>
                <w:color w:val="2C2C2C" w:themeColor="text1"/>
              </w:rPr>
              <w:t>修了生</w:t>
            </w:r>
            <w:r w:rsidR="005D08F3" w:rsidRPr="0094175D">
              <w:rPr>
                <w:rFonts w:hint="eastAsia"/>
                <w:b/>
                <w:bCs/>
                <w:color w:val="2C2C2C" w:themeColor="text1"/>
              </w:rPr>
              <w:t>5000名</w:t>
            </w:r>
          </w:p>
          <w:p w14:paraId="44FBFF9A" w14:textId="1B1368A6" w:rsidR="00697702" w:rsidRPr="004F3E34" w:rsidRDefault="002237EC" w:rsidP="00523A4E">
            <w:pPr>
              <w:pStyle w:val="af1"/>
              <w:rPr>
                <w:b/>
                <w:bCs/>
                <w:color w:val="2C2C2C" w:themeColor="text1"/>
              </w:rPr>
            </w:pPr>
            <w:r>
              <w:rPr>
                <w:rFonts w:hint="eastAsia"/>
                <w:b/>
                <w:bCs/>
                <w:color w:val="2C2C2C" w:themeColor="text1"/>
              </w:rPr>
              <w:t>他</w:t>
            </w:r>
            <w:r w:rsidR="00697702">
              <w:rPr>
                <w:rFonts w:hint="eastAsia"/>
                <w:b/>
                <w:bCs/>
                <w:color w:val="2C2C2C" w:themeColor="text1"/>
              </w:rPr>
              <w:t>講演活動など実績</w:t>
            </w:r>
            <w:r w:rsidR="00D55E1D">
              <w:rPr>
                <w:rFonts w:hint="eastAsia"/>
                <w:b/>
                <w:bCs/>
                <w:color w:val="2C2C2C" w:themeColor="text1"/>
              </w:rPr>
              <w:t>を持つ</w:t>
            </w:r>
          </w:p>
        </w:tc>
        <w:tc>
          <w:tcPr>
            <w:tcW w:w="283" w:type="dxa"/>
            <w:vMerge/>
          </w:tcPr>
          <w:p w14:paraId="12898DCA" w14:textId="77777777" w:rsidR="003D1B71" w:rsidRPr="006B78C3" w:rsidRDefault="003D1B71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/>
          </w:tcPr>
          <w:p w14:paraId="421145DD" w14:textId="77777777" w:rsidR="003D1B71" w:rsidRPr="006B78C3" w:rsidRDefault="003D1B71" w:rsidP="00523A4E">
            <w:pPr>
              <w:pStyle w:val="1"/>
            </w:pPr>
          </w:p>
        </w:tc>
      </w:tr>
      <w:tr w:rsidR="003D1B71" w:rsidRPr="006B78C3" w14:paraId="2DF40FF9" w14:textId="77777777" w:rsidTr="001B400C">
        <w:trPr>
          <w:trHeight w:val="183"/>
        </w:trPr>
        <w:tc>
          <w:tcPr>
            <w:tcW w:w="284" w:type="dxa"/>
          </w:tcPr>
          <w:p w14:paraId="69B88F6A" w14:textId="77777777" w:rsidR="003D1B71" w:rsidRPr="006B78C3" w:rsidRDefault="003D1B71" w:rsidP="00523A4E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862BB09" w14:textId="77777777" w:rsidR="003D1B71" w:rsidRPr="006B78C3" w:rsidRDefault="003D1B71" w:rsidP="00523A4E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83" w:type="dxa"/>
            <w:vMerge/>
          </w:tcPr>
          <w:p w14:paraId="2EAE26D5" w14:textId="77777777" w:rsidR="003D1B71" w:rsidRPr="006B78C3" w:rsidRDefault="003D1B71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/>
          </w:tcPr>
          <w:p w14:paraId="6A1475B2" w14:textId="77777777" w:rsidR="003D1B71" w:rsidRPr="006B78C3" w:rsidRDefault="003D1B71" w:rsidP="00523A4E">
            <w:pPr>
              <w:pStyle w:val="1"/>
            </w:pPr>
          </w:p>
        </w:tc>
      </w:tr>
      <w:tr w:rsidR="003D1B71" w:rsidRPr="006B78C3" w14:paraId="74EE654B" w14:textId="77777777" w:rsidTr="001B400C">
        <w:trPr>
          <w:trHeight w:val="624"/>
        </w:trPr>
        <w:tc>
          <w:tcPr>
            <w:tcW w:w="284" w:type="dxa"/>
          </w:tcPr>
          <w:p w14:paraId="071582ED" w14:textId="77777777" w:rsidR="003D1B71" w:rsidRPr="006B78C3" w:rsidRDefault="003D1B71" w:rsidP="00523A4E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F4C6BCD" w14:textId="3907B34F" w:rsidR="003D1B71" w:rsidRPr="000E3C2B" w:rsidRDefault="003D1B71" w:rsidP="00523A4E">
            <w:pPr>
              <w:pStyle w:val="af1"/>
              <w:jc w:val="center"/>
              <w:rPr>
                <w:rFonts w:cs="Calibri"/>
                <w:color w:val="2C2C2C" w:themeColor="text1"/>
              </w:rPr>
            </w:pPr>
          </w:p>
        </w:tc>
        <w:tc>
          <w:tcPr>
            <w:tcW w:w="3119" w:type="dxa"/>
            <w:vAlign w:val="center"/>
          </w:tcPr>
          <w:p w14:paraId="3BDB3FFB" w14:textId="77777777" w:rsidR="002237EC" w:rsidRDefault="00CA3D98" w:rsidP="00523A4E">
            <w:pPr>
              <w:pStyle w:val="af1"/>
              <w:rPr>
                <w:b/>
                <w:bCs/>
                <w:color w:val="2C2C2C" w:themeColor="text1"/>
              </w:rPr>
            </w:pPr>
            <w:r w:rsidRPr="000E3C2B">
              <w:rPr>
                <w:rFonts w:hint="eastAsia"/>
                <w:b/>
                <w:bCs/>
                <w:color w:val="2C2C2C" w:themeColor="text1"/>
              </w:rPr>
              <w:t>平成29年3月に</w:t>
            </w:r>
            <w:r w:rsidR="00D55E1D" w:rsidRPr="000E3C2B">
              <w:rPr>
                <w:rFonts w:hint="eastAsia"/>
                <w:b/>
                <w:bCs/>
                <w:color w:val="2C2C2C" w:themeColor="text1"/>
              </w:rPr>
              <w:t>人材教育</w:t>
            </w:r>
          </w:p>
          <w:p w14:paraId="11D09009" w14:textId="52A26A77" w:rsidR="003D1B71" w:rsidRPr="001B400C" w:rsidRDefault="000E3C2B" w:rsidP="00523A4E">
            <w:pPr>
              <w:pStyle w:val="af1"/>
              <w:rPr>
                <w:b/>
                <w:bCs/>
                <w:color w:val="2C2C2C" w:themeColor="text1"/>
                <w:sz w:val="24"/>
                <w:szCs w:val="24"/>
              </w:rPr>
            </w:pPr>
            <w:r w:rsidRPr="001B400C">
              <w:rPr>
                <w:rFonts w:hint="eastAsia"/>
                <w:b/>
                <w:bCs/>
                <w:color w:val="2C2C2C" w:themeColor="text1"/>
                <w:sz w:val="24"/>
                <w:szCs w:val="24"/>
              </w:rPr>
              <w:t>「ピース＆ナース」</w:t>
            </w:r>
            <w:r w:rsidR="009C632D" w:rsidRPr="001B400C">
              <w:rPr>
                <w:rFonts w:hint="eastAsia"/>
                <w:b/>
                <w:bCs/>
                <w:color w:val="2C2C2C" w:themeColor="text1"/>
                <w:sz w:val="24"/>
                <w:szCs w:val="24"/>
              </w:rPr>
              <w:t>を</w:t>
            </w:r>
            <w:r w:rsidR="00CA3D98" w:rsidRPr="001B400C">
              <w:rPr>
                <w:rFonts w:hint="eastAsia"/>
                <w:b/>
                <w:bCs/>
                <w:color w:val="2C2C2C" w:themeColor="text1"/>
                <w:sz w:val="24"/>
                <w:szCs w:val="24"/>
              </w:rPr>
              <w:t>起業</w:t>
            </w:r>
          </w:p>
        </w:tc>
        <w:tc>
          <w:tcPr>
            <w:tcW w:w="283" w:type="dxa"/>
            <w:vMerge/>
          </w:tcPr>
          <w:p w14:paraId="093266B7" w14:textId="77777777" w:rsidR="003D1B71" w:rsidRPr="000E3C2B" w:rsidRDefault="003D1B71" w:rsidP="00523A4E">
            <w:pPr>
              <w:pStyle w:val="a7"/>
              <w:kinsoku w:val="0"/>
              <w:overflowPunct w:val="0"/>
              <w:rPr>
                <w:b/>
                <w:bCs/>
              </w:rPr>
            </w:pPr>
          </w:p>
        </w:tc>
        <w:tc>
          <w:tcPr>
            <w:tcW w:w="7655" w:type="dxa"/>
            <w:vMerge/>
          </w:tcPr>
          <w:p w14:paraId="6D9B2BDB" w14:textId="77777777" w:rsidR="003D1B71" w:rsidRPr="006B78C3" w:rsidRDefault="003D1B71" w:rsidP="00523A4E">
            <w:pPr>
              <w:pStyle w:val="1"/>
            </w:pPr>
          </w:p>
        </w:tc>
      </w:tr>
      <w:tr w:rsidR="003D1B71" w:rsidRPr="006B78C3" w14:paraId="1A29F9AE" w14:textId="77777777" w:rsidTr="001B400C">
        <w:trPr>
          <w:trHeight w:val="183"/>
        </w:trPr>
        <w:tc>
          <w:tcPr>
            <w:tcW w:w="284" w:type="dxa"/>
          </w:tcPr>
          <w:p w14:paraId="78B0EE72" w14:textId="77777777" w:rsidR="003D1B71" w:rsidRPr="006B78C3" w:rsidRDefault="003D1B71" w:rsidP="00523A4E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36B88386" w14:textId="77777777" w:rsidR="003D1B71" w:rsidRPr="000E3C2B" w:rsidRDefault="003D1B71" w:rsidP="00523A4E">
            <w:pPr>
              <w:pStyle w:val="af6"/>
              <w:rPr>
                <w:rFonts w:cs="Calibri"/>
                <w:b/>
                <w:bCs/>
                <w:color w:val="666666"/>
              </w:rPr>
            </w:pPr>
          </w:p>
        </w:tc>
        <w:tc>
          <w:tcPr>
            <w:tcW w:w="283" w:type="dxa"/>
            <w:vMerge/>
          </w:tcPr>
          <w:p w14:paraId="5F9A8C1C" w14:textId="77777777" w:rsidR="003D1B71" w:rsidRPr="000E3C2B" w:rsidRDefault="003D1B71" w:rsidP="00523A4E">
            <w:pPr>
              <w:pStyle w:val="a7"/>
              <w:kinsoku w:val="0"/>
              <w:overflowPunct w:val="0"/>
              <w:rPr>
                <w:b/>
                <w:bCs/>
              </w:rPr>
            </w:pPr>
          </w:p>
        </w:tc>
        <w:tc>
          <w:tcPr>
            <w:tcW w:w="7655" w:type="dxa"/>
            <w:vMerge/>
          </w:tcPr>
          <w:p w14:paraId="46FE059C" w14:textId="77777777" w:rsidR="003D1B71" w:rsidRPr="006B78C3" w:rsidRDefault="003D1B71" w:rsidP="00523A4E">
            <w:pPr>
              <w:pStyle w:val="1"/>
            </w:pPr>
          </w:p>
        </w:tc>
      </w:tr>
      <w:tr w:rsidR="001E3656" w:rsidRPr="006B78C3" w14:paraId="550CF347" w14:textId="77777777" w:rsidTr="001B400C">
        <w:trPr>
          <w:trHeight w:val="80"/>
        </w:trPr>
        <w:tc>
          <w:tcPr>
            <w:tcW w:w="284" w:type="dxa"/>
          </w:tcPr>
          <w:p w14:paraId="575C510A" w14:textId="77777777" w:rsidR="001E3656" w:rsidRPr="006B78C3" w:rsidRDefault="001E3656" w:rsidP="00523A4E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B9DDBC1" w14:textId="5A8027E4" w:rsidR="001E3656" w:rsidRPr="006B78C3" w:rsidRDefault="001E3656" w:rsidP="00523A4E">
            <w:pPr>
              <w:pStyle w:val="af1"/>
              <w:jc w:val="center"/>
              <w:rPr>
                <w:rFonts w:cs="Calibri"/>
                <w:color w:val="666666"/>
              </w:rPr>
            </w:pPr>
          </w:p>
        </w:tc>
        <w:tc>
          <w:tcPr>
            <w:tcW w:w="3119" w:type="dxa"/>
          </w:tcPr>
          <w:p w14:paraId="42043CE7" w14:textId="3E479086" w:rsidR="001E3656" w:rsidRPr="006B78C3" w:rsidRDefault="001E3656" w:rsidP="00523A4E">
            <w:pPr>
              <w:pStyle w:val="af1"/>
            </w:pPr>
          </w:p>
        </w:tc>
        <w:tc>
          <w:tcPr>
            <w:tcW w:w="283" w:type="dxa"/>
            <w:vMerge/>
          </w:tcPr>
          <w:p w14:paraId="37A12FD4" w14:textId="77777777" w:rsidR="001E3656" w:rsidRPr="006B78C3" w:rsidRDefault="001E3656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/>
          </w:tcPr>
          <w:p w14:paraId="3DB49D8D" w14:textId="77777777" w:rsidR="001E3656" w:rsidRPr="006B78C3" w:rsidRDefault="001E3656" w:rsidP="00523A4E">
            <w:pPr>
              <w:pStyle w:val="1"/>
            </w:pPr>
          </w:p>
        </w:tc>
      </w:tr>
      <w:tr w:rsidR="001E3656" w:rsidRPr="006B78C3" w14:paraId="111056AB" w14:textId="77777777" w:rsidTr="001B400C">
        <w:trPr>
          <w:trHeight w:val="80"/>
        </w:trPr>
        <w:tc>
          <w:tcPr>
            <w:tcW w:w="284" w:type="dxa"/>
          </w:tcPr>
          <w:p w14:paraId="6CDDC873" w14:textId="77777777" w:rsidR="001E3656" w:rsidRPr="006B78C3" w:rsidRDefault="001E3656" w:rsidP="00523A4E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3969" w:type="dxa"/>
            <w:gridSpan w:val="2"/>
          </w:tcPr>
          <w:p w14:paraId="41F48204" w14:textId="77777777" w:rsidR="001E3656" w:rsidRPr="002237EC" w:rsidRDefault="001E3656" w:rsidP="00523A4E">
            <w:pPr>
              <w:rPr>
                <w:rFonts w:cs="Calibri"/>
                <w:b/>
                <w:bCs/>
              </w:rPr>
            </w:pPr>
            <w:r w:rsidRPr="002237EC">
              <w:rPr>
                <w:rFonts w:cs="Calibri" w:hint="eastAsia"/>
                <w:b/>
                <w:bCs/>
              </w:rPr>
              <w:t>〒984-0046</w:t>
            </w:r>
          </w:p>
          <w:p w14:paraId="5C2CAE1D" w14:textId="77777777" w:rsidR="001E3656" w:rsidRPr="002237EC" w:rsidRDefault="001E3656" w:rsidP="00523A4E">
            <w:pPr>
              <w:rPr>
                <w:rFonts w:cs="Calibri"/>
                <w:b/>
                <w:bCs/>
              </w:rPr>
            </w:pPr>
            <w:r w:rsidRPr="002237EC">
              <w:rPr>
                <w:rFonts w:cs="Calibri" w:hint="eastAsia"/>
                <w:b/>
                <w:bCs/>
              </w:rPr>
              <w:t>宮城県仙台市若林区二軒茶屋12-6</w:t>
            </w:r>
          </w:p>
          <w:p w14:paraId="3920867F" w14:textId="77777777" w:rsidR="001E3656" w:rsidRPr="002237EC" w:rsidRDefault="001E3656" w:rsidP="00523A4E">
            <w:pPr>
              <w:rPr>
                <w:rFonts w:cs="Calibri"/>
                <w:b/>
                <w:bCs/>
              </w:rPr>
            </w:pPr>
            <w:r w:rsidRPr="002237EC">
              <w:rPr>
                <w:rFonts w:cs="Calibri" w:hint="eastAsia"/>
                <w:b/>
                <w:bCs/>
              </w:rPr>
              <w:t>TEL　　090-1376-2487</w:t>
            </w:r>
          </w:p>
          <w:p w14:paraId="2FD4888F" w14:textId="77777777" w:rsidR="001E3656" w:rsidRPr="002237EC" w:rsidRDefault="001E3656" w:rsidP="00523A4E">
            <w:pPr>
              <w:rPr>
                <w:rFonts w:cs="Calibri"/>
                <w:b/>
                <w:bCs/>
              </w:rPr>
            </w:pPr>
            <w:r w:rsidRPr="002237EC">
              <w:rPr>
                <w:rFonts w:cs="Calibri" w:hint="eastAsia"/>
                <w:b/>
                <w:bCs/>
              </w:rPr>
              <w:t>FAX　　022-349-4850</w:t>
            </w:r>
          </w:p>
          <w:p w14:paraId="0787A84D" w14:textId="77777777" w:rsidR="001E3656" w:rsidRPr="00F23191" w:rsidRDefault="001E3656" w:rsidP="00523A4E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F23191">
              <w:rPr>
                <w:rFonts w:cs="Calibri" w:hint="eastAsia"/>
                <w:b/>
                <w:bCs/>
                <w:sz w:val="24"/>
                <w:szCs w:val="24"/>
              </w:rPr>
              <w:t xml:space="preserve">Email　</w:t>
            </w:r>
          </w:p>
          <w:p w14:paraId="7A5036FC" w14:textId="77777777" w:rsidR="001E3656" w:rsidRPr="001B400C" w:rsidRDefault="00F361DC" w:rsidP="00523A4E">
            <w:pPr>
              <w:rPr>
                <w:rFonts w:cs="Calibri"/>
                <w:b/>
                <w:bCs/>
                <w:color w:val="2C2C2C" w:themeColor="text1"/>
              </w:rPr>
            </w:pPr>
            <w:hyperlink r:id="rId14" w:history="1">
              <w:r w:rsidR="001E3656" w:rsidRPr="001B400C">
                <w:rPr>
                  <w:rStyle w:val="afffffb"/>
                  <w:rFonts w:cs="Calibri"/>
                  <w:b/>
                  <w:bCs/>
                  <w:color w:val="2C2C2C" w:themeColor="text1"/>
                </w:rPr>
                <w:t>kayaba</w:t>
              </w:r>
              <w:r w:rsidR="001E3656" w:rsidRPr="001B400C">
                <w:rPr>
                  <w:rStyle w:val="afffffb"/>
                  <w:rFonts w:cs="Calibri" w:hint="eastAsia"/>
                  <w:b/>
                  <w:bCs/>
                  <w:color w:val="2C2C2C" w:themeColor="text1"/>
                </w:rPr>
                <w:t>@peaca-nurse.com</w:t>
              </w:r>
            </w:hyperlink>
          </w:p>
          <w:p w14:paraId="725A5768" w14:textId="77777777" w:rsidR="001E3656" w:rsidRPr="00F23191" w:rsidRDefault="001E3656" w:rsidP="00523A4E">
            <w:pPr>
              <w:rPr>
                <w:rFonts w:cs="Calibri"/>
                <w:b/>
                <w:bCs/>
              </w:rPr>
            </w:pPr>
            <w:r w:rsidRPr="00F23191">
              <w:rPr>
                <w:rFonts w:cs="Calibri" w:hint="eastAsia"/>
                <w:b/>
                <w:bCs/>
              </w:rPr>
              <w:t>URL</w:t>
            </w:r>
          </w:p>
          <w:p w14:paraId="0ED82659" w14:textId="5B0A57B0" w:rsidR="001E3656" w:rsidRPr="001B400C" w:rsidRDefault="00F361DC" w:rsidP="00523A4E">
            <w:pPr>
              <w:rPr>
                <w:rFonts w:cs="Calibri"/>
                <w:b/>
                <w:bCs/>
                <w:color w:val="2C2C2C" w:themeColor="text1"/>
                <w:u w:val="single"/>
              </w:rPr>
            </w:pPr>
            <w:hyperlink r:id="rId15" w:history="1">
              <w:r w:rsidR="004F3A10" w:rsidRPr="001B400C">
                <w:rPr>
                  <w:rStyle w:val="afffffb"/>
                  <w:rFonts w:cs="Calibri"/>
                  <w:b/>
                  <w:bCs/>
                  <w:color w:val="2C2C2C" w:themeColor="text1"/>
                </w:rPr>
                <w:t>http:/</w:t>
              </w:r>
              <w:r w:rsidR="004F3A10" w:rsidRPr="001B400C">
                <w:rPr>
                  <w:rStyle w:val="afffffb"/>
                  <w:rFonts w:cs="Calibri" w:hint="eastAsia"/>
                  <w:b/>
                  <w:bCs/>
                  <w:color w:val="2C2C2C" w:themeColor="text1"/>
                </w:rPr>
                <w:t>/www.</w:t>
              </w:r>
              <w:r w:rsidR="004F3A10" w:rsidRPr="001B400C">
                <w:rPr>
                  <w:rStyle w:val="afffffb"/>
                  <w:rFonts w:cs="Calibri"/>
                  <w:b/>
                  <w:bCs/>
                  <w:color w:val="2C2C2C" w:themeColor="text1"/>
                </w:rPr>
                <w:t>peace</w:t>
              </w:r>
              <w:r w:rsidR="004F3A10" w:rsidRPr="001B400C">
                <w:rPr>
                  <w:rStyle w:val="afffffb"/>
                  <w:rFonts w:cs="Calibri" w:hint="eastAsia"/>
                  <w:b/>
                  <w:bCs/>
                  <w:color w:val="2C2C2C" w:themeColor="text1"/>
                </w:rPr>
                <w:t>-</w:t>
              </w:r>
            </w:hyperlink>
            <w:r w:rsidR="004F3A10" w:rsidRPr="001B400C">
              <w:rPr>
                <w:rFonts w:cs="Calibri" w:hint="eastAsia"/>
                <w:b/>
                <w:bCs/>
                <w:color w:val="2C2C2C" w:themeColor="text1"/>
                <w:u w:val="single"/>
              </w:rPr>
              <w:t xml:space="preserve"> nurse.</w:t>
            </w:r>
            <w:r w:rsidR="002237EC" w:rsidRPr="001B400C">
              <w:rPr>
                <w:rFonts w:cs="Calibri" w:hint="eastAsia"/>
                <w:b/>
                <w:bCs/>
                <w:color w:val="2C2C2C" w:themeColor="text1"/>
                <w:u w:val="single"/>
              </w:rPr>
              <w:t>com</w:t>
            </w:r>
          </w:p>
          <w:p w14:paraId="135FE5EE" w14:textId="77777777" w:rsidR="001E3656" w:rsidRPr="006B78C3" w:rsidRDefault="001E3656" w:rsidP="00523A4E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83" w:type="dxa"/>
            <w:vMerge/>
          </w:tcPr>
          <w:p w14:paraId="6104A291" w14:textId="77777777" w:rsidR="001E3656" w:rsidRPr="006B78C3" w:rsidRDefault="001E3656" w:rsidP="00523A4E">
            <w:pPr>
              <w:pStyle w:val="a7"/>
              <w:kinsoku w:val="0"/>
              <w:overflowPunct w:val="0"/>
            </w:pPr>
          </w:p>
        </w:tc>
        <w:tc>
          <w:tcPr>
            <w:tcW w:w="7655" w:type="dxa"/>
            <w:vMerge/>
          </w:tcPr>
          <w:p w14:paraId="09DD7CFB" w14:textId="77777777" w:rsidR="001E3656" w:rsidRPr="006B78C3" w:rsidRDefault="001E3656" w:rsidP="00523A4E">
            <w:pPr>
              <w:pStyle w:val="1"/>
            </w:pPr>
          </w:p>
        </w:tc>
      </w:tr>
      <w:tr w:rsidR="001E3656" w:rsidRPr="006B78C3" w14:paraId="7B065864" w14:textId="77777777" w:rsidTr="001B400C">
        <w:trPr>
          <w:trHeight w:val="80"/>
        </w:trPr>
        <w:tc>
          <w:tcPr>
            <w:tcW w:w="284" w:type="dxa"/>
          </w:tcPr>
          <w:p w14:paraId="3AD99B6A" w14:textId="77777777" w:rsidR="001E3656" w:rsidRPr="006B78C3" w:rsidRDefault="001E3656" w:rsidP="00523A4E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14:paraId="492BFB50" w14:textId="426BD42B" w:rsidR="001E3656" w:rsidRPr="006B78C3" w:rsidRDefault="001E3656" w:rsidP="00523A4E">
            <w:pPr>
              <w:pStyle w:val="af1"/>
              <w:jc w:val="center"/>
              <w:rPr>
                <w:rFonts w:cs="Calibri"/>
                <w:color w:val="666666"/>
              </w:rPr>
            </w:pPr>
          </w:p>
        </w:tc>
        <w:tc>
          <w:tcPr>
            <w:tcW w:w="3119" w:type="dxa"/>
          </w:tcPr>
          <w:p w14:paraId="375502AE" w14:textId="5F43ADB5" w:rsidR="001E3656" w:rsidRPr="006B78C3" w:rsidRDefault="001E3656" w:rsidP="00523A4E">
            <w:pPr>
              <w:pStyle w:val="af1"/>
            </w:pPr>
          </w:p>
        </w:tc>
        <w:tc>
          <w:tcPr>
            <w:tcW w:w="283" w:type="dxa"/>
            <w:vMerge/>
          </w:tcPr>
          <w:p w14:paraId="5354A626" w14:textId="77777777" w:rsidR="001E3656" w:rsidRPr="006B78C3" w:rsidRDefault="001E3656" w:rsidP="00523A4E">
            <w:pPr>
              <w:pStyle w:val="af1"/>
            </w:pPr>
          </w:p>
        </w:tc>
        <w:tc>
          <w:tcPr>
            <w:tcW w:w="7655" w:type="dxa"/>
            <w:vMerge/>
          </w:tcPr>
          <w:p w14:paraId="7176F0F2" w14:textId="77777777" w:rsidR="001E3656" w:rsidRPr="006B78C3" w:rsidRDefault="001E3656" w:rsidP="00523A4E">
            <w:pPr>
              <w:pStyle w:val="1"/>
            </w:pPr>
          </w:p>
        </w:tc>
      </w:tr>
    </w:tbl>
    <w:p w14:paraId="146C204E" w14:textId="77777777" w:rsidR="007F5B63" w:rsidRPr="006B78C3" w:rsidRDefault="007F5B63" w:rsidP="006D79A8">
      <w:pPr>
        <w:pStyle w:val="a7"/>
        <w:rPr>
          <w:rFonts w:hint="eastAsia"/>
        </w:rPr>
      </w:pPr>
    </w:p>
    <w:sectPr w:rsidR="007F5B63" w:rsidRPr="006B78C3" w:rsidSect="00F653EE">
      <w:type w:val="continuous"/>
      <w:pgSz w:w="11906" w:h="16838" w:code="9"/>
      <w:pgMar w:top="2302" w:right="794" w:bottom="1140" w:left="1140" w:header="72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0EDEA" w14:textId="77777777" w:rsidR="00F361DC" w:rsidRDefault="00F361DC" w:rsidP="00590471">
      <w:r>
        <w:separator/>
      </w:r>
    </w:p>
  </w:endnote>
  <w:endnote w:type="continuationSeparator" w:id="0">
    <w:p w14:paraId="72982B2C" w14:textId="77777777" w:rsidR="00F361DC" w:rsidRDefault="00F361D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323C1" w14:textId="77777777" w:rsidR="00F361DC" w:rsidRDefault="00F361DC" w:rsidP="00590471">
      <w:r>
        <w:separator/>
      </w:r>
    </w:p>
  </w:footnote>
  <w:footnote w:type="continuationSeparator" w:id="0">
    <w:p w14:paraId="0E19AEA2" w14:textId="77777777" w:rsidR="00F361DC" w:rsidRDefault="00F361DC" w:rsidP="00590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02463D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B605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626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32288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3032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036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62B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F2AD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62B7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24099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F2409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D259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6C41C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9C4457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>
      <v:textbox inset="5.85pt,.7pt,5.85pt,.7pt"/>
      <o:colormru v:ext="edit" colors="#ccf,#ffde75,#d5e3f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A60"/>
    <w:rsid w:val="000025A2"/>
    <w:rsid w:val="00021FA7"/>
    <w:rsid w:val="00024456"/>
    <w:rsid w:val="0003643C"/>
    <w:rsid w:val="000425B7"/>
    <w:rsid w:val="00060042"/>
    <w:rsid w:val="00060590"/>
    <w:rsid w:val="00062D15"/>
    <w:rsid w:val="0008685D"/>
    <w:rsid w:val="00090860"/>
    <w:rsid w:val="00092505"/>
    <w:rsid w:val="000B6479"/>
    <w:rsid w:val="000D104B"/>
    <w:rsid w:val="000D119E"/>
    <w:rsid w:val="000D3173"/>
    <w:rsid w:val="000E3C2B"/>
    <w:rsid w:val="000F0574"/>
    <w:rsid w:val="000F4176"/>
    <w:rsid w:val="00100975"/>
    <w:rsid w:val="00112FD7"/>
    <w:rsid w:val="0012330D"/>
    <w:rsid w:val="001356DD"/>
    <w:rsid w:val="00150ABD"/>
    <w:rsid w:val="0015100E"/>
    <w:rsid w:val="0016076B"/>
    <w:rsid w:val="00161546"/>
    <w:rsid w:val="00171BC7"/>
    <w:rsid w:val="0017608B"/>
    <w:rsid w:val="00193493"/>
    <w:rsid w:val="001946FC"/>
    <w:rsid w:val="001A2784"/>
    <w:rsid w:val="001B400C"/>
    <w:rsid w:val="001C3BE3"/>
    <w:rsid w:val="001E042A"/>
    <w:rsid w:val="001E3656"/>
    <w:rsid w:val="001E7BA1"/>
    <w:rsid w:val="001F7D79"/>
    <w:rsid w:val="0020101B"/>
    <w:rsid w:val="00222466"/>
    <w:rsid w:val="002237EC"/>
    <w:rsid w:val="00231BE0"/>
    <w:rsid w:val="00237D36"/>
    <w:rsid w:val="00247254"/>
    <w:rsid w:val="0024753C"/>
    <w:rsid w:val="00262A2F"/>
    <w:rsid w:val="00275630"/>
    <w:rsid w:val="00276026"/>
    <w:rsid w:val="0027697C"/>
    <w:rsid w:val="002B4549"/>
    <w:rsid w:val="002F33DB"/>
    <w:rsid w:val="002F375F"/>
    <w:rsid w:val="002F4911"/>
    <w:rsid w:val="00301093"/>
    <w:rsid w:val="00310F17"/>
    <w:rsid w:val="00322A46"/>
    <w:rsid w:val="00325957"/>
    <w:rsid w:val="003326CB"/>
    <w:rsid w:val="00353B60"/>
    <w:rsid w:val="00376291"/>
    <w:rsid w:val="003775AB"/>
    <w:rsid w:val="00380FD1"/>
    <w:rsid w:val="00383D02"/>
    <w:rsid w:val="00385DE7"/>
    <w:rsid w:val="00386DFC"/>
    <w:rsid w:val="003A071F"/>
    <w:rsid w:val="003B48C0"/>
    <w:rsid w:val="003D1588"/>
    <w:rsid w:val="003D1603"/>
    <w:rsid w:val="003D1B71"/>
    <w:rsid w:val="003D65E4"/>
    <w:rsid w:val="003D6F5D"/>
    <w:rsid w:val="003E60B5"/>
    <w:rsid w:val="003E67C6"/>
    <w:rsid w:val="00406801"/>
    <w:rsid w:val="0044473D"/>
    <w:rsid w:val="0044720A"/>
    <w:rsid w:val="00450BA8"/>
    <w:rsid w:val="004629C6"/>
    <w:rsid w:val="00474513"/>
    <w:rsid w:val="00476A57"/>
    <w:rsid w:val="00490B03"/>
    <w:rsid w:val="004A57F1"/>
    <w:rsid w:val="004B06CA"/>
    <w:rsid w:val="004C64A5"/>
    <w:rsid w:val="004E158A"/>
    <w:rsid w:val="004E6C82"/>
    <w:rsid w:val="004F1773"/>
    <w:rsid w:val="004F3A10"/>
    <w:rsid w:val="004F3E34"/>
    <w:rsid w:val="0050679F"/>
    <w:rsid w:val="00523A4E"/>
    <w:rsid w:val="00537BBF"/>
    <w:rsid w:val="00552E61"/>
    <w:rsid w:val="0055534F"/>
    <w:rsid w:val="00565C77"/>
    <w:rsid w:val="0056708E"/>
    <w:rsid w:val="005801E5"/>
    <w:rsid w:val="005858B6"/>
    <w:rsid w:val="00590471"/>
    <w:rsid w:val="005D01FA"/>
    <w:rsid w:val="005D08F3"/>
    <w:rsid w:val="005E22AC"/>
    <w:rsid w:val="005F5D95"/>
    <w:rsid w:val="006205BB"/>
    <w:rsid w:val="00631B95"/>
    <w:rsid w:val="006371B2"/>
    <w:rsid w:val="00653E17"/>
    <w:rsid w:val="0066594B"/>
    <w:rsid w:val="00670C54"/>
    <w:rsid w:val="00671BC9"/>
    <w:rsid w:val="0067252B"/>
    <w:rsid w:val="00697702"/>
    <w:rsid w:val="006A08E8"/>
    <w:rsid w:val="006A1001"/>
    <w:rsid w:val="006A58CA"/>
    <w:rsid w:val="006B78C3"/>
    <w:rsid w:val="006C1102"/>
    <w:rsid w:val="006D036D"/>
    <w:rsid w:val="006D32E1"/>
    <w:rsid w:val="006D79A8"/>
    <w:rsid w:val="006E1CB1"/>
    <w:rsid w:val="00714A0D"/>
    <w:rsid w:val="0072353B"/>
    <w:rsid w:val="00740B73"/>
    <w:rsid w:val="00747697"/>
    <w:rsid w:val="007575B6"/>
    <w:rsid w:val="0077072D"/>
    <w:rsid w:val="00791C75"/>
    <w:rsid w:val="007A1E89"/>
    <w:rsid w:val="007B3C81"/>
    <w:rsid w:val="007B4229"/>
    <w:rsid w:val="007C5166"/>
    <w:rsid w:val="007D2AC6"/>
    <w:rsid w:val="007D50B4"/>
    <w:rsid w:val="007D67CA"/>
    <w:rsid w:val="007E668F"/>
    <w:rsid w:val="007F1F44"/>
    <w:rsid w:val="007F37E7"/>
    <w:rsid w:val="007F5B63"/>
    <w:rsid w:val="00803A0A"/>
    <w:rsid w:val="008062A7"/>
    <w:rsid w:val="008447FB"/>
    <w:rsid w:val="00846CB9"/>
    <w:rsid w:val="008512DB"/>
    <w:rsid w:val="008566AA"/>
    <w:rsid w:val="00890D36"/>
    <w:rsid w:val="008A1E6E"/>
    <w:rsid w:val="008B0F24"/>
    <w:rsid w:val="008B5AA9"/>
    <w:rsid w:val="008C024F"/>
    <w:rsid w:val="008C1576"/>
    <w:rsid w:val="008C2625"/>
    <w:rsid w:val="008C2CFC"/>
    <w:rsid w:val="008C2FD0"/>
    <w:rsid w:val="008C49F0"/>
    <w:rsid w:val="008D0B9A"/>
    <w:rsid w:val="008D5495"/>
    <w:rsid w:val="008E610A"/>
    <w:rsid w:val="008F4DFE"/>
    <w:rsid w:val="00912DC8"/>
    <w:rsid w:val="009158DE"/>
    <w:rsid w:val="0094061F"/>
    <w:rsid w:val="0094175D"/>
    <w:rsid w:val="00943721"/>
    <w:rsid w:val="009475DC"/>
    <w:rsid w:val="00951118"/>
    <w:rsid w:val="0095192C"/>
    <w:rsid w:val="00967B93"/>
    <w:rsid w:val="00970821"/>
    <w:rsid w:val="00973A24"/>
    <w:rsid w:val="00973F73"/>
    <w:rsid w:val="00986EE1"/>
    <w:rsid w:val="0099202E"/>
    <w:rsid w:val="00993B6F"/>
    <w:rsid w:val="009A1A29"/>
    <w:rsid w:val="009C0D42"/>
    <w:rsid w:val="009C632D"/>
    <w:rsid w:val="009C6FEA"/>
    <w:rsid w:val="009D090F"/>
    <w:rsid w:val="009E0388"/>
    <w:rsid w:val="009E1AE2"/>
    <w:rsid w:val="009E3102"/>
    <w:rsid w:val="009E4A58"/>
    <w:rsid w:val="009E4D4B"/>
    <w:rsid w:val="00A151B7"/>
    <w:rsid w:val="00A16CA3"/>
    <w:rsid w:val="00A20C89"/>
    <w:rsid w:val="00A25E95"/>
    <w:rsid w:val="00A27E96"/>
    <w:rsid w:val="00A31464"/>
    <w:rsid w:val="00A31B16"/>
    <w:rsid w:val="00A33613"/>
    <w:rsid w:val="00A34277"/>
    <w:rsid w:val="00A47A8D"/>
    <w:rsid w:val="00AA10C0"/>
    <w:rsid w:val="00AA2316"/>
    <w:rsid w:val="00AB1E02"/>
    <w:rsid w:val="00AC6C7E"/>
    <w:rsid w:val="00AF27E2"/>
    <w:rsid w:val="00AF6C96"/>
    <w:rsid w:val="00B129F7"/>
    <w:rsid w:val="00B13653"/>
    <w:rsid w:val="00B15FDC"/>
    <w:rsid w:val="00B269B8"/>
    <w:rsid w:val="00B4158A"/>
    <w:rsid w:val="00B57CFD"/>
    <w:rsid w:val="00B600E7"/>
    <w:rsid w:val="00B6466C"/>
    <w:rsid w:val="00B8007D"/>
    <w:rsid w:val="00B85C0B"/>
    <w:rsid w:val="00BB1B5D"/>
    <w:rsid w:val="00BB6B46"/>
    <w:rsid w:val="00BC22C7"/>
    <w:rsid w:val="00BD195A"/>
    <w:rsid w:val="00BE3997"/>
    <w:rsid w:val="00BE6C92"/>
    <w:rsid w:val="00BE6D31"/>
    <w:rsid w:val="00BF5B17"/>
    <w:rsid w:val="00BF729D"/>
    <w:rsid w:val="00C00FC0"/>
    <w:rsid w:val="00C07240"/>
    <w:rsid w:val="00C14078"/>
    <w:rsid w:val="00C15C1F"/>
    <w:rsid w:val="00C30E4D"/>
    <w:rsid w:val="00C33528"/>
    <w:rsid w:val="00C41ADE"/>
    <w:rsid w:val="00C44411"/>
    <w:rsid w:val="00C50188"/>
    <w:rsid w:val="00C53CE3"/>
    <w:rsid w:val="00C621BD"/>
    <w:rsid w:val="00C62A0B"/>
    <w:rsid w:val="00C65E57"/>
    <w:rsid w:val="00C713A5"/>
    <w:rsid w:val="00CA3D98"/>
    <w:rsid w:val="00CB1ADB"/>
    <w:rsid w:val="00CB471B"/>
    <w:rsid w:val="00CC10A4"/>
    <w:rsid w:val="00CD2121"/>
    <w:rsid w:val="00CE1E3D"/>
    <w:rsid w:val="00D053FA"/>
    <w:rsid w:val="00D46BC9"/>
    <w:rsid w:val="00D55E1D"/>
    <w:rsid w:val="00D71464"/>
    <w:rsid w:val="00D73A16"/>
    <w:rsid w:val="00D813C9"/>
    <w:rsid w:val="00D823F9"/>
    <w:rsid w:val="00D85B4E"/>
    <w:rsid w:val="00DC3F0A"/>
    <w:rsid w:val="00DD36D3"/>
    <w:rsid w:val="00DD7A60"/>
    <w:rsid w:val="00DE2785"/>
    <w:rsid w:val="00DE546D"/>
    <w:rsid w:val="00E17FB3"/>
    <w:rsid w:val="00E26AED"/>
    <w:rsid w:val="00E31686"/>
    <w:rsid w:val="00E42C91"/>
    <w:rsid w:val="00E527D5"/>
    <w:rsid w:val="00E60448"/>
    <w:rsid w:val="00E632B4"/>
    <w:rsid w:val="00E66BE5"/>
    <w:rsid w:val="00E67215"/>
    <w:rsid w:val="00E73AB8"/>
    <w:rsid w:val="00E83CC3"/>
    <w:rsid w:val="00E90A60"/>
    <w:rsid w:val="00E929F0"/>
    <w:rsid w:val="00EB3038"/>
    <w:rsid w:val="00EB7D14"/>
    <w:rsid w:val="00ED47F7"/>
    <w:rsid w:val="00EE23A3"/>
    <w:rsid w:val="00EE37BC"/>
    <w:rsid w:val="00EE7E09"/>
    <w:rsid w:val="00F0223C"/>
    <w:rsid w:val="00F23191"/>
    <w:rsid w:val="00F23353"/>
    <w:rsid w:val="00F248D5"/>
    <w:rsid w:val="00F3235D"/>
    <w:rsid w:val="00F32393"/>
    <w:rsid w:val="00F32961"/>
    <w:rsid w:val="00F361DC"/>
    <w:rsid w:val="00F445D1"/>
    <w:rsid w:val="00F51520"/>
    <w:rsid w:val="00F55D13"/>
    <w:rsid w:val="00F570A8"/>
    <w:rsid w:val="00F644E8"/>
    <w:rsid w:val="00F653EE"/>
    <w:rsid w:val="00F65DDA"/>
    <w:rsid w:val="00F77089"/>
    <w:rsid w:val="00F86D4E"/>
    <w:rsid w:val="00F878BD"/>
    <w:rsid w:val="00F96D29"/>
    <w:rsid w:val="00FA4BB2"/>
    <w:rsid w:val="00FA6388"/>
    <w:rsid w:val="00FC0FB8"/>
    <w:rsid w:val="00FD4373"/>
    <w:rsid w:val="00FE7401"/>
    <w:rsid w:val="00FF500F"/>
    <w:rsid w:val="00F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ccf,#ffde75,#d5e3ff"/>
    </o:shapedefaults>
    <o:shapelayout v:ext="edit">
      <o:idmap v:ext="edit" data="1"/>
    </o:shapelayout>
  </w:shapeDefaults>
  <w:decimalSymbol w:val="."/>
  <w:listSeparator w:val=","/>
  <w14:docId w14:val="0D88A7D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6B78C3"/>
    <w:pPr>
      <w:pBdr>
        <w:top w:val="single" w:sz="24" w:space="8" w:color="FFC000" w:themeColor="accent1"/>
      </w:pBdr>
      <w:kinsoku w:val="0"/>
      <w:overflowPunct w:val="0"/>
      <w:spacing w:before="240" w:after="120"/>
      <w:outlineLvl w:val="0"/>
    </w:pPr>
    <w:rPr>
      <w:b/>
      <w:bCs/>
      <w:color w:val="FFC000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6B78C3"/>
    <w:pPr>
      <w:kinsoku w:val="0"/>
      <w:overflowPunct w:val="0"/>
      <w:spacing w:before="360" w:after="120"/>
      <w:outlineLvl w:val="1"/>
    </w:pPr>
    <w:rPr>
      <w:rFonts w:cs="Georgia"/>
      <w:b/>
      <w:bCs/>
      <w:color w:val="A5D028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6B78C3"/>
    <w:pPr>
      <w:keepNext/>
      <w:keepLines/>
      <w:spacing w:before="40"/>
      <w:outlineLvl w:val="2"/>
    </w:pPr>
    <w:rPr>
      <w:rFonts w:cstheme="majorBidi"/>
      <w:color w:val="7F5F00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6B78C3"/>
    <w:pPr>
      <w:keepNext/>
      <w:keepLines/>
      <w:spacing w:before="40"/>
      <w:outlineLvl w:val="3"/>
    </w:pPr>
    <w:rPr>
      <w:rFonts w:cstheme="majorBidi"/>
      <w:i/>
      <w:iCs/>
      <w:color w:val="BF8F00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6B78C3"/>
    <w:pPr>
      <w:keepNext/>
      <w:keepLines/>
      <w:spacing w:before="40"/>
      <w:outlineLvl w:val="4"/>
    </w:pPr>
    <w:rPr>
      <w:rFonts w:cstheme="majorBidi"/>
      <w:color w:val="BF8F00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6B78C3"/>
    <w:pPr>
      <w:keepNext/>
      <w:keepLines/>
      <w:spacing w:before="40"/>
      <w:outlineLvl w:val="5"/>
    </w:pPr>
    <w:rPr>
      <w:rFonts w:cstheme="majorBidi"/>
      <w:color w:val="7F5F00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6B78C3"/>
    <w:pPr>
      <w:keepNext/>
      <w:keepLines/>
      <w:spacing w:before="40"/>
      <w:outlineLvl w:val="6"/>
    </w:pPr>
    <w:rPr>
      <w:rFonts w:cstheme="majorBidi"/>
      <w:i/>
      <w:iCs/>
      <w:color w:val="7F5F00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B78C3"/>
    <w:pPr>
      <w:keepNext/>
      <w:keepLines/>
      <w:spacing w:before="40"/>
      <w:outlineLvl w:val="7"/>
    </w:pPr>
    <w:rPr>
      <w:rFonts w:cstheme="majorBidi"/>
      <w:color w:val="4C4C4C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B78C3"/>
    <w:pPr>
      <w:keepNext/>
      <w:keepLines/>
      <w:spacing w:before="40"/>
      <w:outlineLvl w:val="8"/>
    </w:pPr>
    <w:rPr>
      <w:rFonts w:cstheme="majorBidi"/>
      <w:i/>
      <w:iCs/>
      <w:color w:val="4C4C4C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6B78C3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6B78C3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6B78C3"/>
    <w:rPr>
      <w:rFonts w:ascii="Meiryo UI" w:eastAsia="Meiryo UI" w:hAnsi="Meiryo UI"/>
      <w:b/>
      <w:bCs/>
      <w:color w:val="FFC000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6B78C3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6B78C3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6B78C3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6B78C3"/>
    <w:rPr>
      <w:rFonts w:ascii="Meiryo UI" w:eastAsia="Meiryo UI" w:hAnsi="Meiryo UI"/>
    </w:rPr>
  </w:style>
  <w:style w:type="table" w:styleId="ae">
    <w:name w:val="Table Grid"/>
    <w:basedOn w:val="a5"/>
    <w:uiPriority w:val="39"/>
    <w:rsid w:val="006B7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6B78C3"/>
    <w:pPr>
      <w:pBdr>
        <w:bottom w:val="single" w:sz="24" w:space="8" w:color="FFC000" w:themeColor="accent1"/>
      </w:pBdr>
      <w:kinsoku w:val="0"/>
      <w:overflowPunct w:val="0"/>
      <w:spacing w:before="240" w:after="480"/>
    </w:pPr>
    <w:rPr>
      <w:b/>
      <w:bCs/>
      <w:color w:val="FFC000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0"/>
    <w:rsid w:val="006B78C3"/>
    <w:rPr>
      <w:rFonts w:ascii="Meiryo UI" w:eastAsia="Meiryo UI" w:hAnsi="Meiryo UI"/>
      <w:b/>
      <w:bCs/>
      <w:color w:val="FFC000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6B78C3"/>
    <w:pPr>
      <w:kinsoku w:val="0"/>
      <w:overflowPunct w:val="0"/>
      <w:spacing w:before="4"/>
    </w:pPr>
    <w:rPr>
      <w:color w:val="F24099" w:themeColor="accent4"/>
      <w:szCs w:val="17"/>
    </w:rPr>
  </w:style>
  <w:style w:type="paragraph" w:customStyle="1" w:styleId="11">
    <w:name w:val="日付1"/>
    <w:basedOn w:val="a7"/>
    <w:qFormat/>
    <w:rsid w:val="006B78C3"/>
    <w:pPr>
      <w:kinsoku w:val="0"/>
      <w:overflowPunct w:val="0"/>
    </w:pPr>
    <w:rPr>
      <w:b/>
      <w:color w:val="2C2C2C" w:themeColor="text1"/>
      <w:sz w:val="18"/>
    </w:rPr>
  </w:style>
  <w:style w:type="character" w:styleId="af2">
    <w:name w:val="Strong"/>
    <w:basedOn w:val="a4"/>
    <w:uiPriority w:val="22"/>
    <w:semiHidden/>
    <w:qFormat/>
    <w:rsid w:val="006B78C3"/>
    <w:rPr>
      <w:rFonts w:ascii="Meiryo UI" w:eastAsia="Meiryo UI" w:hAnsi="Meiryo UI"/>
      <w:b/>
      <w:bCs/>
      <w:color w:val="F24099" w:themeColor="accent4"/>
    </w:rPr>
  </w:style>
  <w:style w:type="character" w:styleId="af3">
    <w:name w:val="Placeholder Text"/>
    <w:basedOn w:val="a4"/>
    <w:uiPriority w:val="99"/>
    <w:semiHidden/>
    <w:rsid w:val="006B78C3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6B78C3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6B78C3"/>
    <w:rPr>
      <w:rFonts w:ascii="Meiryo UI" w:eastAsia="Meiryo UI" w:hAnsi="Meiryo UI"/>
    </w:rPr>
  </w:style>
  <w:style w:type="paragraph" w:styleId="af6">
    <w:name w:val="No Spacing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 w:cs="Georgia"/>
      <w:sz w:val="8"/>
    </w:rPr>
  </w:style>
  <w:style w:type="character" w:customStyle="1" w:styleId="22">
    <w:name w:val="見出し 2 (文字)"/>
    <w:basedOn w:val="a4"/>
    <w:link w:val="21"/>
    <w:uiPriority w:val="9"/>
    <w:rsid w:val="006B78C3"/>
    <w:rPr>
      <w:rFonts w:ascii="Meiryo UI" w:eastAsia="Meiryo UI" w:hAnsi="Meiryo UI" w:cs="Georgia"/>
      <w:b/>
      <w:bCs/>
      <w:color w:val="A5D028" w:themeColor="accent2"/>
      <w:sz w:val="24"/>
      <w:szCs w:val="20"/>
      <w:u w:val="single"/>
    </w:rPr>
  </w:style>
  <w:style w:type="paragraph" w:customStyle="1" w:styleId="af7">
    <w:name w:val="職務経歴"/>
    <w:basedOn w:val="a3"/>
    <w:qFormat/>
    <w:rsid w:val="006B78C3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6B78C3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"/>
    <w:basedOn w:val="a3"/>
    <w:uiPriority w:val="1"/>
    <w:rsid w:val="006B78C3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6B78C3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6B78C3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6B78C3"/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6B78C3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6B78C3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6B78C3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6B78C3"/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6B78C3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6B78C3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6B78C3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6B78C3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6B78C3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6B78C3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6B78C3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6B78C3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6B78C3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6B78C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BF8F00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6B78C3"/>
    <w:rPr>
      <w:rFonts w:ascii="Meiryo UI" w:eastAsia="Meiryo UI" w:hAnsi="Meiryo UI"/>
      <w:smallCaps/>
      <w:color w:val="767676" w:themeColor="text1" w:themeTint="A5"/>
    </w:rPr>
  </w:style>
  <w:style w:type="character" w:styleId="afc">
    <w:name w:val="Subtle Emphasis"/>
    <w:basedOn w:val="a4"/>
    <w:uiPriority w:val="19"/>
    <w:semiHidden/>
    <w:rsid w:val="006B78C3"/>
    <w:rPr>
      <w:rFonts w:ascii="Meiryo UI" w:eastAsia="Meiryo UI" w:hAnsi="Meiryo UI"/>
      <w:i/>
      <w:iCs/>
      <w:color w:val="606060" w:themeColor="text1" w:themeTint="BF"/>
    </w:rPr>
  </w:style>
  <w:style w:type="table" w:styleId="afd">
    <w:name w:val="Table Professional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2C2C" w:themeColor="tex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shd w:val="clear" w:color="auto" w:fill="CACACA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D028" w:themeColor="accent2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shd w:val="clear" w:color="auto" w:fill="E9F4C8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CC78" w:themeColor="accent3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shd w:val="clear" w:color="auto" w:fill="B8FCDE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099" w:themeColor="accent4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shd w:val="clear" w:color="auto" w:fill="FBCFE5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8" w:themeColor="accent5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shd w:val="clear" w:color="auto" w:fill="E0E0E1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6617" w:themeColor="accent6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shd w:val="clear" w:color="auto" w:fill="FCD8C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2C2C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2C2C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2C2C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CACA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D02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D02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CC7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CC7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FC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0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0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661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661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8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CAC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C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8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  <w:insideV w:val="single" w:sz="8" w:space="0" w:color="606060" w:themeColor="text1" w:themeTint="BF"/>
      </w:tblBorders>
    </w:tblPr>
    <w:tcPr>
      <w:shd w:val="clear" w:color="auto" w:fill="CACAC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606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  <w:insideV w:val="single" w:sz="8" w:space="0" w:color="BCDF5A" w:themeColor="accent2" w:themeTint="BF"/>
      </w:tblBorders>
    </w:tblPr>
    <w:tcPr>
      <w:shd w:val="clear" w:color="auto" w:fill="E9F4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F5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  <w:insideV w:val="single" w:sz="8" w:space="0" w:color="28F69D" w:themeColor="accent3" w:themeTint="BF"/>
      </w:tblBorders>
    </w:tblPr>
    <w:tcPr>
      <w:shd w:val="clear" w:color="auto" w:fill="B8FC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8F6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  <w:insideV w:val="single" w:sz="8" w:space="0" w:color="F56FB2" w:themeColor="accent4" w:themeTint="BF"/>
      </w:tblBorders>
    </w:tblPr>
    <w:tcPr>
      <w:shd w:val="clear" w:color="auto" w:fill="FBCF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6FB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  <w:insideV w:val="single" w:sz="8" w:space="0" w:color="A1A1A5" w:themeColor="accent5" w:themeTint="BF"/>
      </w:tblBorders>
    </w:tblPr>
    <w:tcPr>
      <w:shd w:val="clear" w:color="auto" w:fill="E0E0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  <w:insideV w:val="single" w:sz="8" w:space="0" w:color="F78B51" w:themeColor="accent6" w:themeTint="BF"/>
      </w:tblBorders>
    </w:tblPr>
    <w:tcPr>
      <w:shd w:val="clear" w:color="auto" w:fill="FCD8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8B5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cPr>
      <w:shd w:val="clear" w:color="auto" w:fill="CACACA" w:themeFill="text1" w:themeFillTint="3F"/>
    </w:tcPr>
    <w:tblStylePr w:type="firstRow">
      <w:rPr>
        <w:b/>
        <w:bCs/>
        <w:color w:val="2C2C2C" w:themeColor="text1"/>
      </w:rPr>
      <w:tblPr/>
      <w:tcPr>
        <w:shd w:val="clear" w:color="auto" w:fill="EAEAEA" w:themeFill="tex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D4" w:themeFill="text1" w:themeFillTint="33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tcBorders>
          <w:insideH w:val="single" w:sz="6" w:space="0" w:color="2C2C2C" w:themeColor="text1"/>
          <w:insideV w:val="single" w:sz="6" w:space="0" w:color="2C2C2C" w:themeColor="text1"/>
        </w:tcBorders>
        <w:shd w:val="clear" w:color="auto" w:fill="959595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2C2C2C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cPr>
      <w:shd w:val="clear" w:color="auto" w:fill="E9F4C8" w:themeFill="accent2" w:themeFillTint="3F"/>
    </w:tcPr>
    <w:tblStylePr w:type="firstRow">
      <w:rPr>
        <w:b/>
        <w:bCs/>
        <w:color w:val="2C2C2C" w:themeColor="text1"/>
      </w:rPr>
      <w:tblPr/>
      <w:tcPr>
        <w:shd w:val="clear" w:color="auto" w:fill="F6FAE9" w:themeFill="accent2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D2" w:themeFill="accent2" w:themeFillTint="33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tcBorders>
          <w:insideH w:val="single" w:sz="6" w:space="0" w:color="A5D028" w:themeColor="accent2"/>
          <w:insideV w:val="single" w:sz="6" w:space="0" w:color="A5D028" w:themeColor="accent2"/>
        </w:tcBorders>
        <w:shd w:val="clear" w:color="auto" w:fill="D3EA9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cPr>
      <w:shd w:val="clear" w:color="auto" w:fill="B8FCDE" w:themeFill="accent3" w:themeFillTint="3F"/>
    </w:tcPr>
    <w:tblStylePr w:type="firstRow">
      <w:rPr>
        <w:b/>
        <w:bCs/>
        <w:color w:val="2C2C2C" w:themeColor="text1"/>
      </w:rPr>
      <w:tblPr/>
      <w:tcPr>
        <w:shd w:val="clear" w:color="auto" w:fill="E2FEF2" w:themeFill="accent3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CE4" w:themeFill="accent3" w:themeFillTint="33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tcBorders>
          <w:insideH w:val="single" w:sz="6" w:space="0" w:color="08CC78" w:themeColor="accent3"/>
          <w:insideV w:val="single" w:sz="6" w:space="0" w:color="08CC78" w:themeColor="accent3"/>
        </w:tcBorders>
        <w:shd w:val="clear" w:color="auto" w:fill="6FF9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cPr>
      <w:shd w:val="clear" w:color="auto" w:fill="FBCFE5" w:themeFill="accent4" w:themeFillTint="3F"/>
    </w:tcPr>
    <w:tblStylePr w:type="firstRow">
      <w:rPr>
        <w:b/>
        <w:bCs/>
        <w:color w:val="2C2C2C" w:themeColor="text1"/>
      </w:rPr>
      <w:tblPr/>
      <w:tcPr>
        <w:shd w:val="clear" w:color="auto" w:fill="FDECF4" w:themeFill="accent4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EA" w:themeFill="accent4" w:themeFillTint="33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tcBorders>
          <w:insideH w:val="single" w:sz="6" w:space="0" w:color="F24099" w:themeColor="accent4"/>
          <w:insideV w:val="single" w:sz="6" w:space="0" w:color="F24099" w:themeColor="accent4"/>
        </w:tcBorders>
        <w:shd w:val="clear" w:color="auto" w:fill="F89F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cPr>
      <w:shd w:val="clear" w:color="auto" w:fill="E0E0E1" w:themeFill="accent5" w:themeFillTint="3F"/>
    </w:tcPr>
    <w:tblStylePr w:type="firstRow">
      <w:rPr>
        <w:b/>
        <w:bCs/>
        <w:color w:val="2C2C2C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7" w:themeFill="accent5" w:themeFillTint="33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tcBorders>
          <w:insideH w:val="single" w:sz="6" w:space="0" w:color="828288" w:themeColor="accent5"/>
          <w:insideV w:val="single" w:sz="6" w:space="0" w:color="828288" w:themeColor="accent5"/>
        </w:tcBorders>
        <w:shd w:val="clear" w:color="auto" w:fill="C0C0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6B78C3"/>
    <w:rPr>
      <w:rFonts w:eastAsiaTheme="majorEastAsia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cPr>
      <w:shd w:val="clear" w:color="auto" w:fill="FCD8C5" w:themeFill="accent6" w:themeFillTint="3F"/>
    </w:tcPr>
    <w:tblStylePr w:type="firstRow">
      <w:rPr>
        <w:b/>
        <w:bCs/>
        <w:color w:val="2C2C2C" w:themeColor="text1"/>
      </w:rPr>
      <w:tblPr/>
      <w:tcPr>
        <w:shd w:val="clear" w:color="auto" w:fill="FEEFE7" w:themeFill="accent6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0D0" w:themeFill="accent6" w:themeFillTint="33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tcBorders>
          <w:insideH w:val="single" w:sz="6" w:space="0" w:color="F56617" w:themeColor="accent6"/>
          <w:insideV w:val="single" w:sz="6" w:space="0" w:color="F56617" w:themeColor="accent6"/>
        </w:tcBorders>
        <w:shd w:val="clear" w:color="auto" w:fill="FAB28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CACA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9595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9595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A9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A91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FC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F9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F9BE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CB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3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8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28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28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6B78C3"/>
  </w:style>
  <w:style w:type="character" w:styleId="aff">
    <w:name w:val="Book Title"/>
    <w:basedOn w:val="a4"/>
    <w:uiPriority w:val="33"/>
    <w:semiHidden/>
    <w:rsid w:val="006B78C3"/>
    <w:rPr>
      <w:rFonts w:ascii="Meiryo UI" w:eastAsia="Meiryo UI" w:hAnsi="Meiryo UI"/>
      <w:b/>
      <w:bCs/>
      <w:i/>
      <w:iCs/>
      <w:spacing w:val="5"/>
    </w:rPr>
  </w:style>
  <w:style w:type="character" w:styleId="aff0">
    <w:name w:val="Hashtag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6B78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2">
    <w:name w:val="メッセージ見出し (文字)"/>
    <w:basedOn w:val="a4"/>
    <w:link w:val="aff1"/>
    <w:uiPriority w:val="99"/>
    <w:semiHidden/>
    <w:rsid w:val="006B78C3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6B78C3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6B78C3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6B78C3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6B78C3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6B78C3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6B78C3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6B78C3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6B78C3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6B78C3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6B78C3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6B78C3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6B78C3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6B78C3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6B78C3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6B78C3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6B78C3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6B78C3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6B78C3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6B78C3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6B78C3"/>
    <w:pPr>
      <w:numPr>
        <w:ilvl w:val="1"/>
      </w:numPr>
      <w:spacing w:after="160"/>
    </w:pPr>
    <w:rPr>
      <w:rFonts w:cstheme="minorBidi"/>
      <w:color w:val="767676" w:themeColor="text1" w:themeTint="A5"/>
      <w:spacing w:val="15"/>
    </w:rPr>
  </w:style>
  <w:style w:type="character" w:customStyle="1" w:styleId="aff7">
    <w:name w:val="副題 (文字)"/>
    <w:basedOn w:val="a4"/>
    <w:link w:val="aff6"/>
    <w:uiPriority w:val="11"/>
    <w:semiHidden/>
    <w:rsid w:val="006B78C3"/>
    <w:rPr>
      <w:rFonts w:ascii="Meiryo UI" w:eastAsia="Meiryo UI" w:hAnsi="Meiryo UI" w:cstheme="minorBidi"/>
      <w:color w:val="767676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6B78C3"/>
  </w:style>
  <w:style w:type="paragraph" w:styleId="aff9">
    <w:name w:val="macro"/>
    <w:link w:val="affa"/>
    <w:uiPriority w:val="99"/>
    <w:semiHidden/>
    <w:unhideWhenUsed/>
    <w:rsid w:val="006B78C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eiryo UI" w:eastAsia="Meiryo UI" w:hAnsi="Meiryo UI"/>
      <w:sz w:val="20"/>
      <w:szCs w:val="20"/>
    </w:rPr>
  </w:style>
  <w:style w:type="character" w:customStyle="1" w:styleId="affa">
    <w:name w:val="マクロ文字列 (文字)"/>
    <w:basedOn w:val="a4"/>
    <w:link w:val="aff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6B78C3"/>
    <w:rPr>
      <w:rFonts w:eastAsiaTheme="majorEastAsia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6B78C3"/>
    <w:rPr>
      <w:sz w:val="20"/>
      <w:szCs w:val="20"/>
    </w:rPr>
  </w:style>
  <w:style w:type="character" w:customStyle="1" w:styleId="affe">
    <w:name w:val="文末脚注文字列 (文字)"/>
    <w:basedOn w:val="a4"/>
    <w:link w:val="affd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6B78C3"/>
    <w:pPr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6B78C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6B78C3"/>
    <w:pPr>
      <w:spacing w:before="200" w:after="160"/>
      <w:ind w:left="864" w:right="864"/>
      <w:jc w:val="center"/>
    </w:pPr>
    <w:rPr>
      <w:i/>
      <w:iCs/>
      <w:color w:val="606060" w:themeColor="text1" w:themeTint="BF"/>
    </w:rPr>
  </w:style>
  <w:style w:type="character" w:customStyle="1" w:styleId="afff2">
    <w:name w:val="引用文 (文字)"/>
    <w:basedOn w:val="a4"/>
    <w:link w:val="afff1"/>
    <w:uiPriority w:val="29"/>
    <w:semiHidden/>
    <w:rsid w:val="006B78C3"/>
    <w:rPr>
      <w:rFonts w:ascii="Meiryo UI" w:eastAsia="Meiryo UI" w:hAnsi="Meiryo UI"/>
      <w:i/>
      <w:iCs/>
      <w:color w:val="606060" w:themeColor="text1" w:themeTint="BF"/>
    </w:rPr>
  </w:style>
  <w:style w:type="character" w:styleId="afff3">
    <w:name w:val="Emphasis"/>
    <w:basedOn w:val="a4"/>
    <w:uiPriority w:val="20"/>
    <w:semiHidden/>
    <w:rsid w:val="006B78C3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EAEA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F6FA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E2F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0F79" w:themeFill="accent4" w:themeFillShade="CC"/>
      </w:tcPr>
    </w:tblStylePr>
    <w:tblStylePr w:type="lastRow">
      <w:rPr>
        <w:b/>
        <w:bCs/>
        <w:color w:val="E50F79" w:themeColor="accent4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FDEC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A25F" w:themeFill="accent3" w:themeFillShade="CC"/>
      </w:tcPr>
    </w:tblStylePr>
    <w:tblStylePr w:type="lastRow">
      <w:rPr>
        <w:b/>
        <w:bCs/>
        <w:color w:val="06A25F" w:themeColor="accent3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4E09" w:themeFill="accent6" w:themeFillShade="CC"/>
      </w:tcPr>
    </w:tblStylePr>
    <w:tblStylePr w:type="lastRow">
      <w:rPr>
        <w:b/>
        <w:bCs/>
        <w:color w:val="CD4E09" w:themeColor="accent6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6B78C3"/>
    <w:rPr>
      <w:color w:val="2C2C2C" w:themeColor="text1"/>
    </w:rPr>
    <w:tblPr>
      <w:tblStyleRowBandSize w:val="1"/>
      <w:tblStyleColBandSize w:val="1"/>
    </w:tblPr>
    <w:tcPr>
      <w:shd w:val="clear" w:color="auto" w:fill="FEEF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676C" w:themeFill="accent5" w:themeFillShade="CC"/>
      </w:tcPr>
    </w:tblStylePr>
    <w:tblStylePr w:type="lastRow">
      <w:rPr>
        <w:b/>
        <w:bCs/>
        <w:color w:val="67676C" w:themeColor="accent5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1A1A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1A1A" w:themeColor="text1" w:themeShade="99"/>
          <w:insideV w:val="nil"/>
        </w:tcBorders>
        <w:shd w:val="clear" w:color="auto" w:fill="1A1A1A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959595" w:themeFill="tex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7C1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7C18" w:themeColor="accent2" w:themeShade="99"/>
          <w:insideV w:val="nil"/>
        </w:tcBorders>
        <w:shd w:val="clear" w:color="auto" w:fill="627C1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7C18" w:themeFill="accent2" w:themeFillShade="99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3EA91" w:themeFill="accent2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F24099" w:themeColor="accent4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7A4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7A47" w:themeColor="accent3" w:themeShade="99"/>
          <w:insideV w:val="nil"/>
        </w:tcBorders>
        <w:shd w:val="clear" w:color="auto" w:fill="047A4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7A47" w:themeFill="accent3" w:themeFillShade="99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08CC78" w:themeColor="accent3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0B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0B5B" w:themeColor="accent4" w:themeShade="99"/>
          <w:insideV w:val="nil"/>
        </w:tcBorders>
        <w:shd w:val="clear" w:color="auto" w:fill="AB0B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0B5B" w:themeFill="accent4" w:themeFillShade="99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89FCB" w:themeFill="accent4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F56617" w:themeColor="accent6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4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4D51" w:themeColor="accent5" w:themeShade="99"/>
          <w:insideV w:val="nil"/>
        </w:tcBorders>
        <w:shd w:val="clear" w:color="auto" w:fill="4D4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51" w:themeFill="accent5" w:themeFillShade="99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0C0C3" w:themeFill="accent5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top w:val="single" w:sz="24" w:space="0" w:color="828288" w:themeColor="accent5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A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A06" w:themeColor="accent6" w:themeShade="99"/>
          <w:insideV w:val="nil"/>
        </w:tcBorders>
        <w:shd w:val="clear" w:color="auto" w:fill="993A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A06" w:themeFill="accent6" w:themeFillShade="99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AB28B" w:themeFill="accent6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140">
    <w:name w:val="Colorful Grid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</w:rPr>
      <w:tblPr/>
      <w:tcPr>
        <w:shd w:val="clear" w:color="auto" w:fill="AAAAAA" w:themeFill="tex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AAAAAA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</w:rPr>
      <w:tblPr/>
      <w:tcPr>
        <w:shd w:val="clear" w:color="auto" w:fill="DBEEA6" w:themeFill="accent2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DBEE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</w:rPr>
      <w:tblPr/>
      <w:tcPr>
        <w:shd w:val="clear" w:color="auto" w:fill="8CFACA" w:themeFill="accent3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8CFA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</w:rPr>
      <w:tblPr/>
      <w:tcPr>
        <w:shd w:val="clear" w:color="auto" w:fill="F9B2D6" w:themeFill="accent4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9B2D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</w:rPr>
      <w:tblPr/>
      <w:tcPr>
        <w:shd w:val="clear" w:color="auto" w:fill="CCCCCF" w:themeFill="accent5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CCCC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6B78C3"/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</w:rPr>
      <w:tblPr/>
      <w:tcPr>
        <w:shd w:val="clear" w:color="auto" w:fill="FBC1A2" w:themeFill="accent6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BC1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paragraph" w:styleId="afff4">
    <w:name w:val="annotation text"/>
    <w:basedOn w:val="a3"/>
    <w:link w:val="afff5"/>
    <w:uiPriority w:val="99"/>
    <w:semiHidden/>
    <w:unhideWhenUsed/>
    <w:rsid w:val="006B78C3"/>
    <w:rPr>
      <w:sz w:val="20"/>
      <w:szCs w:val="20"/>
    </w:rPr>
  </w:style>
  <w:style w:type="character" w:customStyle="1" w:styleId="afff5">
    <w:name w:val="コメント文字列 (文字)"/>
    <w:basedOn w:val="a4"/>
    <w:link w:val="afff4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B78C3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6B78C3"/>
    <w:rPr>
      <w:rFonts w:ascii="Meiryo UI" w:eastAsia="Meiryo UI" w:hAnsi="Meiryo UI"/>
      <w:b/>
      <w:bCs/>
      <w:sz w:val="20"/>
      <w:szCs w:val="20"/>
    </w:rPr>
  </w:style>
  <w:style w:type="character" w:styleId="afff8">
    <w:name w:val="annotation reference"/>
    <w:basedOn w:val="a4"/>
    <w:uiPriority w:val="99"/>
    <w:semiHidden/>
    <w:unhideWhenUsed/>
    <w:rsid w:val="006B78C3"/>
    <w:rPr>
      <w:rFonts w:ascii="Meiryo UI" w:eastAsia="Meiryo UI" w:hAnsi="Meiryo UI"/>
      <w:sz w:val="16"/>
      <w:szCs w:val="16"/>
    </w:rPr>
  </w:style>
  <w:style w:type="paragraph" w:styleId="afff9">
    <w:name w:val="Balloon Text"/>
    <w:basedOn w:val="a3"/>
    <w:link w:val="afffa"/>
    <w:uiPriority w:val="99"/>
    <w:semiHidden/>
    <w:unhideWhenUsed/>
    <w:rsid w:val="006B78C3"/>
    <w:rPr>
      <w:sz w:val="18"/>
      <w:szCs w:val="18"/>
    </w:rPr>
  </w:style>
  <w:style w:type="character" w:customStyle="1" w:styleId="afffa">
    <w:name w:val="吹き出し (文字)"/>
    <w:basedOn w:val="a4"/>
    <w:link w:val="afff9"/>
    <w:uiPriority w:val="99"/>
    <w:semiHidden/>
    <w:rsid w:val="006B78C3"/>
    <w:rPr>
      <w:rFonts w:ascii="Meiryo UI" w:eastAsia="Meiryo UI" w:hAnsi="Meiryo UI"/>
      <w:sz w:val="18"/>
      <w:szCs w:val="18"/>
    </w:rPr>
  </w:style>
  <w:style w:type="paragraph" w:styleId="afffb">
    <w:name w:val="envelope address"/>
    <w:basedOn w:val="a3"/>
    <w:uiPriority w:val="99"/>
    <w:semiHidden/>
    <w:unhideWhenUsed/>
    <w:rsid w:val="006B78C3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6B78C3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cstheme="minorBidi"/>
      <w:i/>
      <w:iCs/>
      <w:color w:val="FFC000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6B78C3"/>
    <w:rPr>
      <w:sz w:val="18"/>
      <w:szCs w:val="18"/>
    </w:rPr>
  </w:style>
  <w:style w:type="character" w:customStyle="1" w:styleId="afffe">
    <w:name w:val="見出しマップ (文字)"/>
    <w:basedOn w:val="a4"/>
    <w:link w:val="afffd"/>
    <w:uiPriority w:val="99"/>
    <w:semiHidden/>
    <w:rsid w:val="006B78C3"/>
    <w:rPr>
      <w:rFonts w:ascii="Meiryo UI" w:eastAsia="Meiryo UI" w:hAnsi="Meiryo UI"/>
      <w:sz w:val="18"/>
      <w:szCs w:val="18"/>
    </w:rPr>
  </w:style>
  <w:style w:type="character" w:customStyle="1" w:styleId="32">
    <w:name w:val="見出し 3 (文字)"/>
    <w:basedOn w:val="a4"/>
    <w:link w:val="31"/>
    <w:uiPriority w:val="9"/>
    <w:semiHidden/>
    <w:rsid w:val="006B78C3"/>
    <w:rPr>
      <w:rFonts w:ascii="Meiryo UI" w:eastAsia="Meiryo UI" w:hAnsi="Meiryo UI" w:cstheme="majorBidi"/>
      <w:color w:val="7F5F00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6B78C3"/>
    <w:rPr>
      <w:rFonts w:ascii="Meiryo UI" w:eastAsia="Meiryo UI" w:hAnsi="Meiryo UI" w:cstheme="majorBidi"/>
      <w:i/>
      <w:iCs/>
      <w:color w:val="BF8F00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6B78C3"/>
    <w:rPr>
      <w:rFonts w:ascii="Meiryo UI" w:eastAsia="Meiryo UI" w:hAnsi="Meiryo UI" w:cstheme="majorBidi"/>
      <w:color w:val="BF8F00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6B78C3"/>
    <w:rPr>
      <w:rFonts w:ascii="Meiryo UI" w:eastAsia="Meiryo UI" w:hAnsi="Meiryo UI" w:cstheme="majorBidi"/>
      <w:color w:val="7F5F00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6B78C3"/>
    <w:rPr>
      <w:rFonts w:ascii="Meiryo UI" w:eastAsia="Meiryo UI" w:hAnsi="Meiryo UI" w:cstheme="majorBidi"/>
      <w:i/>
      <w:iCs/>
      <w:color w:val="7F5F00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6B78C3"/>
    <w:rPr>
      <w:rFonts w:ascii="Meiryo UI" w:eastAsia="Meiryo UI" w:hAnsi="Meiryo UI" w:cstheme="majorBidi"/>
      <w:color w:val="4C4C4C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6B78C3"/>
    <w:rPr>
      <w:rFonts w:ascii="Meiryo UI" w:eastAsia="Meiryo UI" w:hAnsi="Meiryo UI" w:cstheme="majorBidi"/>
      <w:i/>
      <w:iCs/>
      <w:color w:val="4C4C4C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6B78C3"/>
    <w:pPr>
      <w:numPr>
        <w:numId w:val="15"/>
      </w:numPr>
    </w:pPr>
  </w:style>
  <w:style w:type="table" w:styleId="16">
    <w:name w:val="Plain Table 1"/>
    <w:basedOn w:val="a5"/>
    <w:uiPriority w:val="41"/>
    <w:rsid w:val="006B78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6B78C3"/>
    <w:tblPr>
      <w:tblStyleRowBandSize w:val="1"/>
      <w:tblStyleColBandSize w:val="1"/>
      <w:tblBorders>
        <w:top w:val="single" w:sz="4" w:space="0" w:color="959595" w:themeColor="text1" w:themeTint="80"/>
        <w:bottom w:val="single" w:sz="4" w:space="0" w:color="95959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5959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2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1Horz">
      <w:tblPr/>
      <w:tcPr>
        <w:tcBorders>
          <w:top w:val="single" w:sz="4" w:space="0" w:color="959595" w:themeColor="text1" w:themeTint="80"/>
          <w:bottom w:val="single" w:sz="4" w:space="0" w:color="959595" w:themeColor="text1" w:themeTint="80"/>
        </w:tcBorders>
      </w:tcPr>
    </w:tblStylePr>
  </w:style>
  <w:style w:type="table" w:styleId="39">
    <w:name w:val="Plain Table 3"/>
    <w:basedOn w:val="a5"/>
    <w:uiPriority w:val="43"/>
    <w:rsid w:val="006B78C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5959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6B78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6B78C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9595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9595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9595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9595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6B78C3"/>
    <w:rPr>
      <w:rFonts w:ascii="Meiryo UI" w:eastAsia="Meiryo UI" w:hAnsi="Meiryo UI"/>
      <w:b/>
      <w:bCs/>
      <w:smallCaps/>
      <w:color w:val="FFC000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6B78C3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6B78C3"/>
    <w:rPr>
      <w:rFonts w:ascii="Meiryo UI" w:eastAsia="Meiryo UI" w:hAnsi="Meiryo UI"/>
      <w:i/>
      <w:iCs/>
      <w:color w:val="FFC000" w:themeColor="accent1"/>
    </w:rPr>
  </w:style>
  <w:style w:type="character" w:styleId="2d">
    <w:name w:val="Intense Emphasis"/>
    <w:basedOn w:val="a4"/>
    <w:uiPriority w:val="21"/>
    <w:semiHidden/>
    <w:rsid w:val="006B78C3"/>
    <w:rPr>
      <w:rFonts w:ascii="Meiryo UI" w:eastAsia="Meiryo UI" w:hAnsi="Meiryo UI"/>
      <w:i/>
      <w:iCs/>
      <w:color w:val="FFC000" w:themeColor="accent1"/>
    </w:rPr>
  </w:style>
  <w:style w:type="paragraph" w:styleId="Web">
    <w:name w:val="Normal (Web)"/>
    <w:basedOn w:val="a3"/>
    <w:uiPriority w:val="99"/>
    <w:semiHidden/>
    <w:unhideWhenUsed/>
    <w:rsid w:val="006B78C3"/>
    <w:rPr>
      <w:sz w:val="24"/>
      <w:szCs w:val="24"/>
    </w:rPr>
  </w:style>
  <w:style w:type="character" w:styleId="affff">
    <w:name w:val="Smart Hyperlink"/>
    <w:basedOn w:val="a4"/>
    <w:uiPriority w:val="99"/>
    <w:semiHidden/>
    <w:unhideWhenUsed/>
    <w:rsid w:val="006B78C3"/>
    <w:rPr>
      <w:rFonts w:ascii="Meiryo UI" w:eastAsia="Meiryo UI" w:hAnsi="Meiryo UI"/>
      <w:u w:val="dotted"/>
    </w:rPr>
  </w:style>
  <w:style w:type="character" w:styleId="affff0">
    <w:name w:val="Unresolved Mention"/>
    <w:basedOn w:val="a4"/>
    <w:uiPriority w:val="99"/>
    <w:semiHidden/>
    <w:unhideWhenUsed/>
    <w:rsid w:val="006B78C3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6B78C3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6B78C3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6B78C3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1">
    <w:name w:val="Body Text Indent"/>
    <w:basedOn w:val="a3"/>
    <w:link w:val="affff2"/>
    <w:uiPriority w:val="99"/>
    <w:semiHidden/>
    <w:unhideWhenUsed/>
    <w:rsid w:val="006B78C3"/>
    <w:pPr>
      <w:spacing w:after="120"/>
      <w:ind w:left="360"/>
    </w:pPr>
  </w:style>
  <w:style w:type="character" w:customStyle="1" w:styleId="affff2">
    <w:name w:val="本文インデント (文字)"/>
    <w:basedOn w:val="a4"/>
    <w:link w:val="affff1"/>
    <w:uiPriority w:val="99"/>
    <w:semiHidden/>
    <w:rsid w:val="006B78C3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6B78C3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6B78C3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6B78C3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3">
    <w:name w:val="Body Text First Indent"/>
    <w:basedOn w:val="a7"/>
    <w:link w:val="affff4"/>
    <w:uiPriority w:val="99"/>
    <w:semiHidden/>
    <w:unhideWhenUsed/>
    <w:rsid w:val="006B78C3"/>
    <w:pPr>
      <w:ind w:firstLine="360"/>
    </w:pPr>
  </w:style>
  <w:style w:type="character" w:customStyle="1" w:styleId="affff4">
    <w:name w:val="本文字下げ (文字)"/>
    <w:basedOn w:val="a8"/>
    <w:link w:val="affff3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1"/>
    <w:link w:val="2f3"/>
    <w:uiPriority w:val="99"/>
    <w:semiHidden/>
    <w:unhideWhenUsed/>
    <w:rsid w:val="006B78C3"/>
    <w:pPr>
      <w:spacing w:after="0"/>
      <w:ind w:firstLine="360"/>
    </w:pPr>
  </w:style>
  <w:style w:type="character" w:customStyle="1" w:styleId="2f3">
    <w:name w:val="本文字下げ 2 (文字)"/>
    <w:basedOn w:val="affff2"/>
    <w:link w:val="2f2"/>
    <w:uiPriority w:val="99"/>
    <w:semiHidden/>
    <w:rsid w:val="006B78C3"/>
    <w:rPr>
      <w:rFonts w:ascii="Meiryo UI" w:eastAsia="Meiryo UI" w:hAnsi="Meiryo UI"/>
    </w:rPr>
  </w:style>
  <w:style w:type="paragraph" w:styleId="affff5">
    <w:name w:val="Normal Indent"/>
    <w:basedOn w:val="a3"/>
    <w:uiPriority w:val="99"/>
    <w:semiHidden/>
    <w:unhideWhenUsed/>
    <w:rsid w:val="006B78C3"/>
    <w:pPr>
      <w:ind w:left="720"/>
    </w:pPr>
  </w:style>
  <w:style w:type="paragraph" w:styleId="affff6">
    <w:name w:val="Note Heading"/>
    <w:basedOn w:val="a3"/>
    <w:next w:val="a3"/>
    <w:link w:val="affff7"/>
    <w:uiPriority w:val="99"/>
    <w:semiHidden/>
    <w:unhideWhenUsed/>
    <w:rsid w:val="006B78C3"/>
  </w:style>
  <w:style w:type="character" w:customStyle="1" w:styleId="affff7">
    <w:name w:val="記 (文字)"/>
    <w:basedOn w:val="a4"/>
    <w:link w:val="affff6"/>
    <w:uiPriority w:val="99"/>
    <w:semiHidden/>
    <w:rsid w:val="006B78C3"/>
    <w:rPr>
      <w:rFonts w:ascii="Meiryo UI" w:eastAsia="Meiryo UI" w:hAnsi="Meiryo UI"/>
    </w:rPr>
  </w:style>
  <w:style w:type="table" w:styleId="affff8">
    <w:name w:val="Table Contemporary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6B78C3"/>
    <w:rPr>
      <w:color w:val="202020" w:themeColor="text1" w:themeShade="BF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6B78C3"/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6B78C3"/>
    <w:rPr>
      <w:color w:val="7B9B1E" w:themeColor="accent2" w:themeShade="BF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6B78C3"/>
    <w:rPr>
      <w:color w:val="069859" w:themeColor="accent3" w:themeShade="BF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6B78C3"/>
    <w:rPr>
      <w:color w:val="D60E72" w:themeColor="accent4" w:themeShade="BF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6B78C3"/>
    <w:rPr>
      <w:color w:val="616165" w:themeColor="accent5" w:themeShade="BF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6B78C3"/>
    <w:rPr>
      <w:color w:val="C04908" w:themeColor="accent6" w:themeShade="BF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1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  <w:shd w:val="clear" w:color="auto" w:fill="CACACA" w:themeFill="text1" w:themeFillTint="3F"/>
      </w:tcPr>
    </w:tblStylePr>
    <w:tblStylePr w:type="band2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1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  <w:shd w:val="clear" w:color="auto" w:fill="E9F4C8" w:themeFill="accent2" w:themeFillTint="3F"/>
      </w:tcPr>
    </w:tblStylePr>
    <w:tblStylePr w:type="band2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1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  <w:shd w:val="clear" w:color="auto" w:fill="B8FCDE" w:themeFill="accent3" w:themeFillTint="3F"/>
      </w:tcPr>
    </w:tblStylePr>
    <w:tblStylePr w:type="band2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1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  <w:shd w:val="clear" w:color="auto" w:fill="FBCFE5" w:themeFill="accent4" w:themeFillTint="3F"/>
      </w:tcPr>
    </w:tblStylePr>
    <w:tblStylePr w:type="band2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1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  <w:shd w:val="clear" w:color="auto" w:fill="E0E0E1" w:themeFill="accent5" w:themeFillTint="3F"/>
      </w:tcPr>
    </w:tblStylePr>
    <w:tblStylePr w:type="band2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1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  <w:shd w:val="clear" w:color="auto" w:fill="FCD8C5" w:themeFill="accent6" w:themeFillTint="3F"/>
      </w:tcPr>
    </w:tblStylePr>
    <w:tblStylePr w:type="band2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515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02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671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9B1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65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985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09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0E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0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49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</w:style>
  <w:style w:type="table" w:styleId="1e">
    <w:name w:val="List Table 1 Light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1-1">
    <w:name w:val="List Table 1 Light Accent 1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1-2">
    <w:name w:val="List Table 1 Light Accent 2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1-3">
    <w:name w:val="List Table 1 Light Accent 3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1-4">
    <w:name w:val="List Table 1 Light Accent 4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1-5">
    <w:name w:val="List Table 1 Light Accent 5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1-6">
    <w:name w:val="List Table 1 Light Accent 6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2fb">
    <w:name w:val="List Table 2"/>
    <w:basedOn w:val="a5"/>
    <w:uiPriority w:val="47"/>
    <w:rsid w:val="006B78C3"/>
    <w:tblPr>
      <w:tblStyleRowBandSize w:val="1"/>
      <w:tblStyleColBandSize w:val="1"/>
      <w:tblBorders>
        <w:top w:val="single" w:sz="4" w:space="0" w:color="808080" w:themeColor="text1" w:themeTint="99"/>
        <w:bottom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2-1">
    <w:name w:val="List Table 2 Accent 1"/>
    <w:basedOn w:val="a5"/>
    <w:uiPriority w:val="47"/>
    <w:rsid w:val="006B78C3"/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2-2">
    <w:name w:val="List Table 2 Accent 2"/>
    <w:basedOn w:val="a5"/>
    <w:uiPriority w:val="47"/>
    <w:rsid w:val="006B78C3"/>
    <w:tblPr>
      <w:tblStyleRowBandSize w:val="1"/>
      <w:tblStyleColBandSize w:val="1"/>
      <w:tblBorders>
        <w:top w:val="single" w:sz="4" w:space="0" w:color="CAE57B" w:themeColor="accent2" w:themeTint="99"/>
        <w:bottom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2-3">
    <w:name w:val="List Table 2 Accent 3"/>
    <w:basedOn w:val="a5"/>
    <w:uiPriority w:val="47"/>
    <w:rsid w:val="006B78C3"/>
    <w:tblPr>
      <w:tblStyleRowBandSize w:val="1"/>
      <w:tblStyleColBandSize w:val="1"/>
      <w:tblBorders>
        <w:top w:val="single" w:sz="4" w:space="0" w:color="52F8B0" w:themeColor="accent3" w:themeTint="99"/>
        <w:bottom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2-4">
    <w:name w:val="List Table 2 Accent 4"/>
    <w:basedOn w:val="a5"/>
    <w:uiPriority w:val="47"/>
    <w:rsid w:val="006B78C3"/>
    <w:tblPr>
      <w:tblStyleRowBandSize w:val="1"/>
      <w:tblStyleColBandSize w:val="1"/>
      <w:tblBorders>
        <w:top w:val="single" w:sz="4" w:space="0" w:color="F78CC1" w:themeColor="accent4" w:themeTint="99"/>
        <w:bottom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2-5">
    <w:name w:val="List Table 2 Accent 5"/>
    <w:basedOn w:val="a5"/>
    <w:uiPriority w:val="47"/>
    <w:rsid w:val="006B78C3"/>
    <w:tblPr>
      <w:tblStyleRowBandSize w:val="1"/>
      <w:tblStyleColBandSize w:val="1"/>
      <w:tblBorders>
        <w:top w:val="single" w:sz="4" w:space="0" w:color="B3B3B7" w:themeColor="accent5" w:themeTint="99"/>
        <w:bottom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2-6">
    <w:name w:val="List Table 2 Accent 6"/>
    <w:basedOn w:val="a5"/>
    <w:uiPriority w:val="47"/>
    <w:rsid w:val="006B78C3"/>
    <w:tblPr>
      <w:tblStyleRowBandSize w:val="1"/>
      <w:tblStyleColBandSize w:val="1"/>
      <w:tblBorders>
        <w:top w:val="single" w:sz="4" w:space="0" w:color="F9A273" w:themeColor="accent6" w:themeTint="99"/>
        <w:bottom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3f5">
    <w:name w:val="List Table 3"/>
    <w:basedOn w:val="a5"/>
    <w:uiPriority w:val="48"/>
    <w:rsid w:val="006B78C3"/>
    <w:tblPr>
      <w:tblStyleRowBandSize w:val="1"/>
      <w:tblStyleColBandSize w:val="1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C2C" w:themeColor="text1"/>
          <w:right w:val="single" w:sz="4" w:space="0" w:color="2C2C2C" w:themeColor="text1"/>
        </w:tcBorders>
      </w:tcPr>
    </w:tblStylePr>
    <w:tblStylePr w:type="band1Horz">
      <w:tblPr/>
      <w:tcPr>
        <w:tcBorders>
          <w:top w:val="single" w:sz="4" w:space="0" w:color="2C2C2C" w:themeColor="text1"/>
          <w:bottom w:val="single" w:sz="4" w:space="0" w:color="2C2C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C2C" w:themeColor="text1"/>
          <w:left w:val="nil"/>
        </w:tcBorders>
      </w:tcPr>
    </w:tblStylePr>
    <w:tblStylePr w:type="swCell">
      <w:tblPr/>
      <w:tcPr>
        <w:tcBorders>
          <w:top w:val="double" w:sz="4" w:space="0" w:color="2C2C2C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D028" w:themeColor="accent2"/>
          <w:right w:val="single" w:sz="4" w:space="0" w:color="A5D028" w:themeColor="accent2"/>
        </w:tcBorders>
      </w:tcPr>
    </w:tblStylePr>
    <w:tblStylePr w:type="band1Horz">
      <w:tblPr/>
      <w:tcPr>
        <w:tcBorders>
          <w:top w:val="single" w:sz="4" w:space="0" w:color="A5D028" w:themeColor="accent2"/>
          <w:bottom w:val="single" w:sz="4" w:space="0" w:color="A5D0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D028" w:themeColor="accent2"/>
          <w:left w:val="nil"/>
        </w:tcBorders>
      </w:tcPr>
    </w:tblStylePr>
    <w:tblStylePr w:type="swCell">
      <w:tblPr/>
      <w:tcPr>
        <w:tcBorders>
          <w:top w:val="double" w:sz="4" w:space="0" w:color="A5D028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08CC78" w:themeColor="accent3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CC78" w:themeColor="accent3"/>
          <w:right w:val="single" w:sz="4" w:space="0" w:color="08CC78" w:themeColor="accent3"/>
        </w:tcBorders>
      </w:tcPr>
    </w:tblStylePr>
    <w:tblStylePr w:type="band1Horz">
      <w:tblPr/>
      <w:tcPr>
        <w:tcBorders>
          <w:top w:val="single" w:sz="4" w:space="0" w:color="08CC78" w:themeColor="accent3"/>
          <w:bottom w:val="single" w:sz="4" w:space="0" w:color="08CC7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CC78" w:themeColor="accent3"/>
          <w:left w:val="nil"/>
        </w:tcBorders>
      </w:tcPr>
    </w:tblStylePr>
    <w:tblStylePr w:type="swCell">
      <w:tblPr/>
      <w:tcPr>
        <w:tcBorders>
          <w:top w:val="double" w:sz="4" w:space="0" w:color="08CC78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F24099" w:themeColor="accent4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099" w:themeColor="accent4"/>
          <w:right w:val="single" w:sz="4" w:space="0" w:color="F24099" w:themeColor="accent4"/>
        </w:tcBorders>
      </w:tcPr>
    </w:tblStylePr>
    <w:tblStylePr w:type="band1Horz">
      <w:tblPr/>
      <w:tcPr>
        <w:tcBorders>
          <w:top w:val="single" w:sz="4" w:space="0" w:color="F24099" w:themeColor="accent4"/>
          <w:bottom w:val="single" w:sz="4" w:space="0" w:color="F2409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099" w:themeColor="accent4"/>
          <w:left w:val="nil"/>
        </w:tcBorders>
      </w:tcPr>
    </w:tblStylePr>
    <w:tblStylePr w:type="swCell">
      <w:tblPr/>
      <w:tcPr>
        <w:tcBorders>
          <w:top w:val="double" w:sz="4" w:space="0" w:color="F24099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F56617" w:themeColor="accent6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6617" w:themeColor="accent6"/>
          <w:right w:val="single" w:sz="4" w:space="0" w:color="F56617" w:themeColor="accent6"/>
        </w:tcBorders>
      </w:tcPr>
    </w:tblStylePr>
    <w:tblStylePr w:type="band1Horz">
      <w:tblPr/>
      <w:tcPr>
        <w:tcBorders>
          <w:top w:val="single" w:sz="4" w:space="0" w:color="F56617" w:themeColor="accent6"/>
          <w:bottom w:val="single" w:sz="4" w:space="0" w:color="F5661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6617" w:themeColor="accent6"/>
          <w:left w:val="nil"/>
        </w:tcBorders>
      </w:tcPr>
    </w:tblStylePr>
    <w:tblStylePr w:type="swCell">
      <w:tblPr/>
      <w:tcPr>
        <w:tcBorders>
          <w:top w:val="double" w:sz="4" w:space="0" w:color="F56617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6B78C3"/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4-1">
    <w:name w:val="List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4-2">
    <w:name w:val="List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4-3">
    <w:name w:val="List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4-4">
    <w:name w:val="List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4-5">
    <w:name w:val="List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4-6">
    <w:name w:val="List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5f">
    <w:name w:val="List Table 5 Dark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2C2C2C" w:themeColor="text1"/>
        <w:left w:val="single" w:sz="24" w:space="0" w:color="2C2C2C" w:themeColor="text1"/>
        <w:bottom w:val="single" w:sz="24" w:space="0" w:color="2C2C2C" w:themeColor="text1"/>
        <w:right w:val="single" w:sz="24" w:space="0" w:color="2C2C2C" w:themeColor="text1"/>
      </w:tblBorders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A5D028" w:themeColor="accent2"/>
        <w:left w:val="single" w:sz="24" w:space="0" w:color="A5D028" w:themeColor="accent2"/>
        <w:bottom w:val="single" w:sz="24" w:space="0" w:color="A5D028" w:themeColor="accent2"/>
        <w:right w:val="single" w:sz="24" w:space="0" w:color="A5D028" w:themeColor="accent2"/>
      </w:tblBorders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8CC78" w:themeColor="accent3"/>
        <w:left w:val="single" w:sz="24" w:space="0" w:color="08CC78" w:themeColor="accent3"/>
        <w:bottom w:val="single" w:sz="24" w:space="0" w:color="08CC78" w:themeColor="accent3"/>
        <w:right w:val="single" w:sz="24" w:space="0" w:color="08CC78" w:themeColor="accent3"/>
      </w:tblBorders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F24099" w:themeColor="accent4"/>
        <w:left w:val="single" w:sz="24" w:space="0" w:color="F24099" w:themeColor="accent4"/>
        <w:bottom w:val="single" w:sz="24" w:space="0" w:color="F24099" w:themeColor="accent4"/>
        <w:right w:val="single" w:sz="24" w:space="0" w:color="F24099" w:themeColor="accent4"/>
      </w:tblBorders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828288" w:themeColor="accent5"/>
        <w:left w:val="single" w:sz="24" w:space="0" w:color="828288" w:themeColor="accent5"/>
        <w:bottom w:val="single" w:sz="24" w:space="0" w:color="828288" w:themeColor="accent5"/>
        <w:right w:val="single" w:sz="24" w:space="0" w:color="828288" w:themeColor="accent5"/>
      </w:tblBorders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F56617" w:themeColor="accent6"/>
        <w:left w:val="single" w:sz="24" w:space="0" w:color="F56617" w:themeColor="accent6"/>
        <w:bottom w:val="single" w:sz="24" w:space="0" w:color="F56617" w:themeColor="accent6"/>
        <w:right w:val="single" w:sz="24" w:space="0" w:color="F56617" w:themeColor="accent6"/>
      </w:tblBorders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6B78C3"/>
    <w:rPr>
      <w:color w:val="2C2C2C" w:themeColor="text1"/>
    </w:rPr>
    <w:tblPr>
      <w:tblStyleRowBandSize w:val="1"/>
      <w:tblStyleColBandSize w:val="1"/>
      <w:tblBorders>
        <w:top w:val="single" w:sz="4" w:space="0" w:color="2C2C2C" w:themeColor="text1"/>
        <w:bottom w:val="single" w:sz="4" w:space="0" w:color="2C2C2C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C2C2C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6-1">
    <w:name w:val="List Table 6 Colorful Accent 1"/>
    <w:basedOn w:val="a5"/>
    <w:uiPriority w:val="51"/>
    <w:rsid w:val="006B78C3"/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6-2">
    <w:name w:val="List Table 6 Colorful Accent 2"/>
    <w:basedOn w:val="a5"/>
    <w:uiPriority w:val="51"/>
    <w:rsid w:val="006B78C3"/>
    <w:rPr>
      <w:color w:val="7B9B1E" w:themeColor="accent2" w:themeShade="BF"/>
    </w:rPr>
    <w:tblPr>
      <w:tblStyleRowBandSize w:val="1"/>
      <w:tblStyleColBandSize w:val="1"/>
      <w:tblBorders>
        <w:top w:val="single" w:sz="4" w:space="0" w:color="A5D028" w:themeColor="accent2"/>
        <w:bottom w:val="single" w:sz="4" w:space="0" w:color="A5D02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D02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6-3">
    <w:name w:val="List Table 6 Colorful Accent 3"/>
    <w:basedOn w:val="a5"/>
    <w:uiPriority w:val="51"/>
    <w:rsid w:val="006B78C3"/>
    <w:rPr>
      <w:color w:val="069859" w:themeColor="accent3" w:themeShade="BF"/>
    </w:rPr>
    <w:tblPr>
      <w:tblStyleRowBandSize w:val="1"/>
      <w:tblStyleColBandSize w:val="1"/>
      <w:tblBorders>
        <w:top w:val="single" w:sz="4" w:space="0" w:color="08CC78" w:themeColor="accent3"/>
        <w:bottom w:val="single" w:sz="4" w:space="0" w:color="08CC7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8CC7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6-4">
    <w:name w:val="List Table 6 Colorful Accent 4"/>
    <w:basedOn w:val="a5"/>
    <w:uiPriority w:val="51"/>
    <w:rsid w:val="006B78C3"/>
    <w:rPr>
      <w:color w:val="D60E72" w:themeColor="accent4" w:themeShade="BF"/>
    </w:rPr>
    <w:tblPr>
      <w:tblStyleRowBandSize w:val="1"/>
      <w:tblStyleColBandSize w:val="1"/>
      <w:tblBorders>
        <w:top w:val="single" w:sz="4" w:space="0" w:color="F24099" w:themeColor="accent4"/>
        <w:bottom w:val="single" w:sz="4" w:space="0" w:color="F2409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09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6-5">
    <w:name w:val="List Table 6 Colorful Accent 5"/>
    <w:basedOn w:val="a5"/>
    <w:uiPriority w:val="51"/>
    <w:rsid w:val="006B78C3"/>
    <w:rPr>
      <w:color w:val="616165" w:themeColor="accent5" w:themeShade="BF"/>
    </w:rPr>
    <w:tblPr>
      <w:tblStyleRowBandSize w:val="1"/>
      <w:tblStyleColBandSize w:val="1"/>
      <w:tblBorders>
        <w:top w:val="single" w:sz="4" w:space="0" w:color="828288" w:themeColor="accent5"/>
        <w:bottom w:val="single" w:sz="4" w:space="0" w:color="82828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2828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6-6">
    <w:name w:val="List Table 6 Colorful Accent 6"/>
    <w:basedOn w:val="a5"/>
    <w:uiPriority w:val="51"/>
    <w:rsid w:val="006B78C3"/>
    <w:rPr>
      <w:color w:val="C04908" w:themeColor="accent6" w:themeShade="BF"/>
    </w:rPr>
    <w:tblPr>
      <w:tblStyleRowBandSize w:val="1"/>
      <w:tblStyleColBandSize w:val="1"/>
      <w:tblBorders>
        <w:top w:val="single" w:sz="4" w:space="0" w:color="F56617" w:themeColor="accent6"/>
        <w:bottom w:val="single" w:sz="4" w:space="0" w:color="F5661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5661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7a">
    <w:name w:val="List Table 7 Colorful"/>
    <w:basedOn w:val="a5"/>
    <w:uiPriority w:val="52"/>
    <w:rsid w:val="006B78C3"/>
    <w:rPr>
      <w:color w:val="2C2C2C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2C2C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2C2C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2C2C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2C2C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6B78C3"/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6B78C3"/>
    <w:rPr>
      <w:color w:val="7B9B1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D02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D02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D02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D02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6B78C3"/>
    <w:rPr>
      <w:color w:val="06985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CC7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CC7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CC7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CC7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6B78C3"/>
    <w:rPr>
      <w:color w:val="D60E7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09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09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09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09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6B78C3"/>
    <w:rPr>
      <w:color w:val="6161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28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28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28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28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6B78C3"/>
    <w:rPr>
      <w:color w:val="C049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661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661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661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661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3"/>
    <w:link w:val="affffa"/>
    <w:uiPriority w:val="99"/>
    <w:semiHidden/>
    <w:unhideWhenUsed/>
    <w:rsid w:val="006B78C3"/>
  </w:style>
  <w:style w:type="character" w:customStyle="1" w:styleId="affffa">
    <w:name w:val="電子メール署名 (文字)"/>
    <w:basedOn w:val="a4"/>
    <w:link w:val="affff9"/>
    <w:uiPriority w:val="99"/>
    <w:semiHidden/>
    <w:rsid w:val="006B78C3"/>
    <w:rPr>
      <w:rFonts w:ascii="Meiryo UI" w:eastAsia="Meiryo UI" w:hAnsi="Meiryo UI"/>
    </w:rPr>
  </w:style>
  <w:style w:type="paragraph" w:styleId="affffb">
    <w:name w:val="Salutation"/>
    <w:basedOn w:val="a3"/>
    <w:next w:val="a3"/>
    <w:link w:val="affffc"/>
    <w:uiPriority w:val="99"/>
    <w:semiHidden/>
    <w:unhideWhenUsed/>
    <w:rsid w:val="006B78C3"/>
  </w:style>
  <w:style w:type="character" w:customStyle="1" w:styleId="affffc">
    <w:name w:val="挨拶文 (文字)"/>
    <w:basedOn w:val="a4"/>
    <w:link w:val="affffb"/>
    <w:uiPriority w:val="99"/>
    <w:semiHidden/>
    <w:rsid w:val="006B78C3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3"/>
    <w:link w:val="affffe"/>
    <w:uiPriority w:val="99"/>
    <w:semiHidden/>
    <w:unhideWhenUsed/>
    <w:rsid w:val="006B78C3"/>
    <w:pPr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6B78C3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6B78C3"/>
    <w:pPr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6B78C3"/>
    <w:pPr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6B78C3"/>
    <w:pPr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6B78C3"/>
    <w:pPr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6B78C3"/>
    <w:pPr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6B78C3"/>
    <w:pPr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6B78C3"/>
    <w:pPr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6B78C3"/>
    <w:pPr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6B78C3"/>
    <w:pPr>
      <w:ind w:left="1980" w:hanging="220"/>
    </w:pPr>
  </w:style>
  <w:style w:type="paragraph" w:styleId="afffff">
    <w:name w:val="index heading"/>
    <w:basedOn w:val="a3"/>
    <w:next w:val="1f2"/>
    <w:uiPriority w:val="99"/>
    <w:semiHidden/>
    <w:unhideWhenUsed/>
    <w:rsid w:val="006B78C3"/>
    <w:rPr>
      <w:rFonts w:cstheme="majorBidi"/>
      <w:b/>
      <w:bCs/>
    </w:rPr>
  </w:style>
  <w:style w:type="paragraph" w:styleId="afffff0">
    <w:name w:val="Plain Text"/>
    <w:basedOn w:val="a3"/>
    <w:link w:val="afffff1"/>
    <w:uiPriority w:val="99"/>
    <w:semiHidden/>
    <w:unhideWhenUsed/>
    <w:rsid w:val="006B78C3"/>
    <w:rPr>
      <w:sz w:val="21"/>
      <w:szCs w:val="21"/>
    </w:rPr>
  </w:style>
  <w:style w:type="character" w:customStyle="1" w:styleId="afffff1">
    <w:name w:val="書式なし (文字)"/>
    <w:basedOn w:val="a4"/>
    <w:link w:val="afffff0"/>
    <w:uiPriority w:val="99"/>
    <w:semiHidden/>
    <w:rsid w:val="006B78C3"/>
    <w:rPr>
      <w:rFonts w:ascii="Meiryo UI" w:eastAsia="Meiryo UI" w:hAnsi="Meiryo UI"/>
      <w:sz w:val="21"/>
      <w:szCs w:val="21"/>
    </w:rPr>
  </w:style>
  <w:style w:type="paragraph" w:styleId="afffff2">
    <w:name w:val="Closing"/>
    <w:basedOn w:val="a3"/>
    <w:link w:val="afffff3"/>
    <w:uiPriority w:val="99"/>
    <w:semiHidden/>
    <w:unhideWhenUsed/>
    <w:rsid w:val="006B78C3"/>
    <w:pPr>
      <w:ind w:left="4320"/>
    </w:pPr>
  </w:style>
  <w:style w:type="character" w:customStyle="1" w:styleId="afffff3">
    <w:name w:val="結語 (文字)"/>
    <w:basedOn w:val="a4"/>
    <w:link w:val="afffff2"/>
    <w:uiPriority w:val="99"/>
    <w:semiHidden/>
    <w:rsid w:val="006B78C3"/>
    <w:rPr>
      <w:rFonts w:ascii="Meiryo UI" w:eastAsia="Meiryo UI" w:hAnsi="Meiryo UI"/>
    </w:rPr>
  </w:style>
  <w:style w:type="table" w:styleId="1f3">
    <w:name w:val="Table Grid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6B78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6B78C3"/>
    <w:tblPr>
      <w:tblStyleRowBandSize w:val="1"/>
      <w:tblStyleColBandSize w:val="1"/>
      <w:tblBorders>
        <w:top w:val="single" w:sz="4" w:space="0" w:color="AAAAAA" w:themeColor="text1" w:themeTint="66"/>
        <w:left w:val="single" w:sz="4" w:space="0" w:color="AAAAAA" w:themeColor="text1" w:themeTint="66"/>
        <w:bottom w:val="single" w:sz="4" w:space="0" w:color="AAAAAA" w:themeColor="text1" w:themeTint="66"/>
        <w:right w:val="single" w:sz="4" w:space="0" w:color="AAAAAA" w:themeColor="text1" w:themeTint="66"/>
        <w:insideH w:val="single" w:sz="4" w:space="0" w:color="AAAAAA" w:themeColor="text1" w:themeTint="66"/>
        <w:insideV w:val="single" w:sz="4" w:space="0" w:color="AAAAA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6B78C3"/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6B78C3"/>
    <w:tblPr>
      <w:tblStyleRowBandSize w:val="1"/>
      <w:tblStyleColBandSize w:val="1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6B78C3"/>
    <w:tblPr>
      <w:tblStyleRowBandSize w:val="1"/>
      <w:tblStyleColBandSize w:val="1"/>
      <w:tblBorders>
        <w:top w:val="single" w:sz="4" w:space="0" w:color="8CFACA" w:themeColor="accent3" w:themeTint="66"/>
        <w:left w:val="single" w:sz="4" w:space="0" w:color="8CFACA" w:themeColor="accent3" w:themeTint="66"/>
        <w:bottom w:val="single" w:sz="4" w:space="0" w:color="8CFACA" w:themeColor="accent3" w:themeTint="66"/>
        <w:right w:val="single" w:sz="4" w:space="0" w:color="8CFACA" w:themeColor="accent3" w:themeTint="66"/>
        <w:insideH w:val="single" w:sz="4" w:space="0" w:color="8CFACA" w:themeColor="accent3" w:themeTint="66"/>
        <w:insideV w:val="single" w:sz="4" w:space="0" w:color="8CFA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6B78C3"/>
    <w:tblPr>
      <w:tblStyleRowBandSize w:val="1"/>
      <w:tblStyleColBandSize w:val="1"/>
      <w:tblBorders>
        <w:top w:val="single" w:sz="4" w:space="0" w:color="F9B2D6" w:themeColor="accent4" w:themeTint="66"/>
        <w:left w:val="single" w:sz="4" w:space="0" w:color="F9B2D6" w:themeColor="accent4" w:themeTint="66"/>
        <w:bottom w:val="single" w:sz="4" w:space="0" w:color="F9B2D6" w:themeColor="accent4" w:themeTint="66"/>
        <w:right w:val="single" w:sz="4" w:space="0" w:color="F9B2D6" w:themeColor="accent4" w:themeTint="66"/>
        <w:insideH w:val="single" w:sz="4" w:space="0" w:color="F9B2D6" w:themeColor="accent4" w:themeTint="66"/>
        <w:insideV w:val="single" w:sz="4" w:space="0" w:color="F9B2D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6B78C3"/>
    <w:tblPr>
      <w:tblStyleRowBandSize w:val="1"/>
      <w:tblStyleColBandSize w:val="1"/>
      <w:tblBorders>
        <w:top w:val="single" w:sz="4" w:space="0" w:color="CCCCCF" w:themeColor="accent5" w:themeTint="66"/>
        <w:left w:val="single" w:sz="4" w:space="0" w:color="CCCCCF" w:themeColor="accent5" w:themeTint="66"/>
        <w:bottom w:val="single" w:sz="4" w:space="0" w:color="CCCCCF" w:themeColor="accent5" w:themeTint="66"/>
        <w:right w:val="single" w:sz="4" w:space="0" w:color="CCCCCF" w:themeColor="accent5" w:themeTint="66"/>
        <w:insideH w:val="single" w:sz="4" w:space="0" w:color="CCCCCF" w:themeColor="accent5" w:themeTint="66"/>
        <w:insideV w:val="single" w:sz="4" w:space="0" w:color="CCCC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6B78C3"/>
    <w:tblPr>
      <w:tblStyleRowBandSize w:val="1"/>
      <w:tblStyleColBandSize w:val="1"/>
      <w:tblBorders>
        <w:top w:val="single" w:sz="4" w:space="0" w:color="FBC1A2" w:themeColor="accent6" w:themeTint="66"/>
        <w:left w:val="single" w:sz="4" w:space="0" w:color="FBC1A2" w:themeColor="accent6" w:themeTint="66"/>
        <w:bottom w:val="single" w:sz="4" w:space="0" w:color="FBC1A2" w:themeColor="accent6" w:themeTint="66"/>
        <w:right w:val="single" w:sz="4" w:space="0" w:color="FBC1A2" w:themeColor="accent6" w:themeTint="66"/>
        <w:insideH w:val="single" w:sz="4" w:space="0" w:color="FBC1A2" w:themeColor="accent6" w:themeTint="66"/>
        <w:insideV w:val="single" w:sz="4" w:space="0" w:color="FBC1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6B78C3"/>
    <w:tblPr>
      <w:tblStyleRowBandSize w:val="1"/>
      <w:tblStyleColBandSize w:val="1"/>
      <w:tblBorders>
        <w:top w:val="single" w:sz="2" w:space="0" w:color="808080" w:themeColor="text1" w:themeTint="99"/>
        <w:bottom w:val="single" w:sz="2" w:space="0" w:color="808080" w:themeColor="text1" w:themeTint="99"/>
        <w:insideH w:val="single" w:sz="2" w:space="0" w:color="808080" w:themeColor="text1" w:themeTint="99"/>
        <w:insideV w:val="single" w:sz="2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808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2-10">
    <w:name w:val="Grid Table 2 Accent 1"/>
    <w:basedOn w:val="a5"/>
    <w:uiPriority w:val="47"/>
    <w:rsid w:val="006B78C3"/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2-20">
    <w:name w:val="Grid Table 2 Accent 2"/>
    <w:basedOn w:val="a5"/>
    <w:uiPriority w:val="47"/>
    <w:rsid w:val="006B78C3"/>
    <w:tblPr>
      <w:tblStyleRowBandSize w:val="1"/>
      <w:tblStyleColBandSize w:val="1"/>
      <w:tblBorders>
        <w:top w:val="single" w:sz="2" w:space="0" w:color="CAE57B" w:themeColor="accent2" w:themeTint="99"/>
        <w:bottom w:val="single" w:sz="2" w:space="0" w:color="CAE57B" w:themeColor="accent2" w:themeTint="99"/>
        <w:insideH w:val="single" w:sz="2" w:space="0" w:color="CAE57B" w:themeColor="accent2" w:themeTint="99"/>
        <w:insideV w:val="single" w:sz="2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57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2-30">
    <w:name w:val="Grid Table 2 Accent 3"/>
    <w:basedOn w:val="a5"/>
    <w:uiPriority w:val="47"/>
    <w:rsid w:val="006B78C3"/>
    <w:tblPr>
      <w:tblStyleRowBandSize w:val="1"/>
      <w:tblStyleColBandSize w:val="1"/>
      <w:tblBorders>
        <w:top w:val="single" w:sz="2" w:space="0" w:color="52F8B0" w:themeColor="accent3" w:themeTint="99"/>
        <w:bottom w:val="single" w:sz="2" w:space="0" w:color="52F8B0" w:themeColor="accent3" w:themeTint="99"/>
        <w:insideH w:val="single" w:sz="2" w:space="0" w:color="52F8B0" w:themeColor="accent3" w:themeTint="99"/>
        <w:insideV w:val="single" w:sz="2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F8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2-40">
    <w:name w:val="Grid Table 2 Accent 4"/>
    <w:basedOn w:val="a5"/>
    <w:uiPriority w:val="47"/>
    <w:rsid w:val="006B78C3"/>
    <w:tblPr>
      <w:tblStyleRowBandSize w:val="1"/>
      <w:tblStyleColBandSize w:val="1"/>
      <w:tblBorders>
        <w:top w:val="single" w:sz="2" w:space="0" w:color="F78CC1" w:themeColor="accent4" w:themeTint="99"/>
        <w:bottom w:val="single" w:sz="2" w:space="0" w:color="F78CC1" w:themeColor="accent4" w:themeTint="99"/>
        <w:insideH w:val="single" w:sz="2" w:space="0" w:color="F78CC1" w:themeColor="accent4" w:themeTint="99"/>
        <w:insideV w:val="single" w:sz="2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8CC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2-50">
    <w:name w:val="Grid Table 2 Accent 5"/>
    <w:basedOn w:val="a5"/>
    <w:uiPriority w:val="47"/>
    <w:rsid w:val="006B78C3"/>
    <w:tblPr>
      <w:tblStyleRowBandSize w:val="1"/>
      <w:tblStyleColBandSize w:val="1"/>
      <w:tblBorders>
        <w:top w:val="single" w:sz="2" w:space="0" w:color="B3B3B7" w:themeColor="accent5" w:themeTint="99"/>
        <w:bottom w:val="single" w:sz="2" w:space="0" w:color="B3B3B7" w:themeColor="accent5" w:themeTint="99"/>
        <w:insideH w:val="single" w:sz="2" w:space="0" w:color="B3B3B7" w:themeColor="accent5" w:themeTint="99"/>
        <w:insideV w:val="single" w:sz="2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3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2-60">
    <w:name w:val="Grid Table 2 Accent 6"/>
    <w:basedOn w:val="a5"/>
    <w:uiPriority w:val="47"/>
    <w:rsid w:val="006B78C3"/>
    <w:tblPr>
      <w:tblStyleRowBandSize w:val="1"/>
      <w:tblStyleColBandSize w:val="1"/>
      <w:tblBorders>
        <w:top w:val="single" w:sz="2" w:space="0" w:color="F9A273" w:themeColor="accent6" w:themeTint="99"/>
        <w:bottom w:val="single" w:sz="2" w:space="0" w:color="F9A273" w:themeColor="accent6" w:themeTint="99"/>
        <w:insideH w:val="single" w:sz="2" w:space="0" w:color="F9A273" w:themeColor="accent6" w:themeTint="99"/>
        <w:insideV w:val="single" w:sz="2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A2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3fa">
    <w:name w:val="Grid Table 3"/>
    <w:basedOn w:val="a5"/>
    <w:uiPriority w:val="48"/>
    <w:rsid w:val="006B78C3"/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table" w:styleId="4f4">
    <w:name w:val="Grid Table 4"/>
    <w:basedOn w:val="a5"/>
    <w:uiPriority w:val="49"/>
    <w:rsid w:val="006B78C3"/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4-10">
    <w:name w:val="Grid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4-20">
    <w:name w:val="Grid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4-30">
    <w:name w:val="Grid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4-40">
    <w:name w:val="Grid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4-50">
    <w:name w:val="Grid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4-60">
    <w:name w:val="Grid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5f3">
    <w:name w:val="Grid Table 5 Dark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AAAAAA" w:themeFill="text1" w:themeFillTint="66"/>
      </w:tcPr>
    </w:tblStylePr>
  </w:style>
  <w:style w:type="table" w:styleId="5-10">
    <w:name w:val="Grid Table 5 Dark Accent 1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5-20">
    <w:name w:val="Grid Table 5 Dark Accent 2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BEEA6" w:themeFill="accent2" w:themeFillTint="66"/>
      </w:tcPr>
    </w:tblStylePr>
  </w:style>
  <w:style w:type="table" w:styleId="5-30">
    <w:name w:val="Grid Table 5 Dark Accent 3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5-40">
    <w:name w:val="Grid Table 5 Dark Accent 4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9B2D6" w:themeFill="accent4" w:themeFillTint="66"/>
      </w:tcPr>
    </w:tblStylePr>
  </w:style>
  <w:style w:type="table" w:styleId="5-50">
    <w:name w:val="Grid Table 5 Dark Accent 5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CCCCF" w:themeFill="accent5" w:themeFillTint="66"/>
      </w:tcPr>
    </w:tblStylePr>
  </w:style>
  <w:style w:type="table" w:styleId="5-60">
    <w:name w:val="Grid Table 5 Dark Accent 6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BC1A2" w:themeFill="accent6" w:themeFillTint="66"/>
      </w:tcPr>
    </w:tblStylePr>
  </w:style>
  <w:style w:type="table" w:styleId="6d">
    <w:name w:val="Grid Table 6 Colorful"/>
    <w:basedOn w:val="a5"/>
    <w:uiPriority w:val="51"/>
    <w:rsid w:val="006B78C3"/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6-10">
    <w:name w:val="Grid Table 6 Colorful Accent 1"/>
    <w:basedOn w:val="a5"/>
    <w:uiPriority w:val="51"/>
    <w:rsid w:val="006B78C3"/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6-20">
    <w:name w:val="Grid Table 6 Colorful Accent 2"/>
    <w:basedOn w:val="a5"/>
    <w:uiPriority w:val="51"/>
    <w:rsid w:val="006B78C3"/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6-30">
    <w:name w:val="Grid Table 6 Colorful Accent 3"/>
    <w:basedOn w:val="a5"/>
    <w:uiPriority w:val="51"/>
    <w:rsid w:val="006B78C3"/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6-40">
    <w:name w:val="Grid Table 6 Colorful Accent 4"/>
    <w:basedOn w:val="a5"/>
    <w:uiPriority w:val="51"/>
    <w:rsid w:val="006B78C3"/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6-50">
    <w:name w:val="Grid Table 6 Colorful Accent 5"/>
    <w:basedOn w:val="a5"/>
    <w:uiPriority w:val="51"/>
    <w:rsid w:val="006B78C3"/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6-60">
    <w:name w:val="Grid Table 6 Colorful Accent 6"/>
    <w:basedOn w:val="a5"/>
    <w:uiPriority w:val="51"/>
    <w:rsid w:val="006B78C3"/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7d">
    <w:name w:val="Grid Table 7 Colorful"/>
    <w:basedOn w:val="a5"/>
    <w:uiPriority w:val="52"/>
    <w:rsid w:val="006B78C3"/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6B78C3"/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6B78C3"/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6B78C3"/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6B78C3"/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6B78C3"/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6B78C3"/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6B78C3"/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6B78C3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6B78C3"/>
    <w:rPr>
      <w:rFonts w:ascii="Meiryo UI" w:eastAsia="Meiryo UI" w:hAnsi="Meiryo UI"/>
      <w:color w:val="6C606A" w:themeColor="followedHyperlink"/>
      <w:u w:val="single"/>
    </w:rPr>
  </w:style>
  <w:style w:type="character" w:styleId="afffffb">
    <w:name w:val="Hyperlink"/>
    <w:basedOn w:val="a4"/>
    <w:uiPriority w:val="99"/>
    <w:unhideWhenUsed/>
    <w:rsid w:val="006B78C3"/>
    <w:rPr>
      <w:rFonts w:ascii="Meiryo UI" w:eastAsia="Meiryo UI" w:hAnsi="Meiryo UI"/>
      <w:color w:val="005DBA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6B78C3"/>
    <w:pPr>
      <w:spacing w:after="200"/>
    </w:pPr>
    <w:rPr>
      <w:i/>
      <w:iCs/>
      <w:color w:val="099BD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eace-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yaba@peaca-nurs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ab\AppData\Local\Microsoft\Office\16.0\DTS\ja-JP%7b6777B6D7-4F35-4F08-B540-B31D1292DDCF%7d\%7bC35F6266-1A4E-4C6B-9FC6-AF159B566775%7dtf78128832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toneSet">
  <a:themeElements>
    <a:clrScheme name="ユーザー定義 1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グランジ テクスチャ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: タイトル順" Version="2003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AE9EFD-941B-4D56-8862-9026D08F0C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{C35F6266-1A4E-4C6B-9FC6-AF159B566775}tf78128832_win32</Template>
  <TotalTime>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2021-01-17T08:04:00Z</dcterms:created>
  <dcterms:modified xsi:type="dcterms:W3CDTF">2021-01-29T01:47:00Z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